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752D3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E07DF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Take measurements  for length and width of spacers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E07DF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Find spacers for wheels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07D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Found a website for spacers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E07D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07D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Take wheel off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Default="00E07D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Printed off order sheet of spacer prices</w:t>
                                  </w:r>
                                </w:p>
                                <w:p w:rsidR="00E07DF0" w:rsidRPr="00B75F2B" w:rsidRDefault="00E07D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Default="008D490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Helped brainstorm different ways to hide cable and attach it to engine and pedal</w:t>
                            </w:r>
                          </w:p>
                          <w:p w:rsidR="008D490B" w:rsidRPr="00B75F2B" w:rsidRDefault="008D490B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Default="008D490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Find better way to connect  gas pedal and throttle cable to engine</w:t>
                                </w:r>
                              </w:p>
                              <w:p w:rsidR="008D490B" w:rsidRPr="00A74C38" w:rsidRDefault="008D490B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D49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Researched other ways that people have connected theirs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AB4AF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make sure we have enough clearence for engine and brakes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AB4AF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Blocked up engine and started designing how it would go in formula car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B4A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Measure axle to bootom tire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752D3"/>
    <w:rsid w:val="002F2CF4"/>
    <w:rsid w:val="004135F1"/>
    <w:rsid w:val="00446361"/>
    <w:rsid w:val="005C75B0"/>
    <w:rsid w:val="005F79BA"/>
    <w:rsid w:val="0076674B"/>
    <w:rsid w:val="00854BDF"/>
    <w:rsid w:val="008D490B"/>
    <w:rsid w:val="009A3EE4"/>
    <w:rsid w:val="00A03FA6"/>
    <w:rsid w:val="00A0413A"/>
    <w:rsid w:val="00A40919"/>
    <w:rsid w:val="00A74C38"/>
    <w:rsid w:val="00AB4AF2"/>
    <w:rsid w:val="00B3020B"/>
    <w:rsid w:val="00B65040"/>
    <w:rsid w:val="00B75F2B"/>
    <w:rsid w:val="00B86FDF"/>
    <w:rsid w:val="00CE3F29"/>
    <w:rsid w:val="00E07DF0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623D7-D240-41FB-97C5-E3F5FFDE6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1st week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jlgregory</cp:lastModifiedBy>
  <cp:revision>3</cp:revision>
  <dcterms:created xsi:type="dcterms:W3CDTF">2013-08-08T18:51:00Z</dcterms:created>
  <dcterms:modified xsi:type="dcterms:W3CDTF">2013-08-12T16:21:00Z</dcterms:modified>
</cp:coreProperties>
</file>