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BD0C8C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Learn how to put dimensions on pieces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BD0C8C">
                                            <w:rPr>
                                              <w:sz w:val="20"/>
                                            </w:rPr>
                                            <w:t xml:space="preserve">Start </w:t>
                                          </w:r>
                                          <w:proofErr w:type="spellStart"/>
                                          <w:r w:rsidR="00BD0C8C">
                                            <w:rPr>
                                              <w:sz w:val="20"/>
                                            </w:rPr>
                                            <w:t>idw</w:t>
                                          </w:r>
                                          <w:proofErr w:type="spellEnd"/>
                                          <w:r w:rsidR="00BD0C8C">
                                            <w:rPr>
                                              <w:sz w:val="20"/>
                                            </w:rPr>
                                            <w:t xml:space="preserve"> dimensioning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BD0C8C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Look at old activity to help learn how to correctly dimension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objects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BD0C8C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sure all pieces are completed and correct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46664">
                                            <w:rPr>
                                              <w:sz w:val="20"/>
                                            </w:rPr>
                                            <w:t>2hr delay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D0C8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Fix problems with dimensions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646664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sz w:val="20"/>
                                            </w:rPr>
                                            <w:t>idw</w:t>
                                          </w:r>
                                          <w:proofErr w:type="spell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dimensions and formula exhaust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D0C8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on next pieces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66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Have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mr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neal</w:t>
                                            </w:r>
                                            <w:proofErr w:type="spellEnd"/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look at first dimensioned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idw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and </w:t>
                                            </w:r>
                                            <w:r w:rsidR="00BD0C8C">
                                              <w:rPr>
                                                <w:sz w:val="20"/>
                                              </w:rPr>
                                              <w:t>critique it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D0C8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new metal extension on right side exhaust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D0C8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Put dimensions on canopy in cad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BD0C8C">
                                            <w:rPr>
                                              <w:sz w:val="20"/>
                                            </w:rPr>
                                            <w:t>Work on CAD dimensions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D0C8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any corrections according to activity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D0C8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Open dimensioning activity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BD0C8C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Snow Day!!!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BD0C8C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Learn how to put dimensions on pieces 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BD0C8C">
                                      <w:rPr>
                                        <w:sz w:val="20"/>
                                      </w:rPr>
                                      <w:t xml:space="preserve">Start </w:t>
                                    </w:r>
                                    <w:proofErr w:type="spellStart"/>
                                    <w:r w:rsidR="00BD0C8C">
                                      <w:rPr>
                                        <w:sz w:val="20"/>
                                      </w:rPr>
                                      <w:t>idw</w:t>
                                    </w:r>
                                    <w:proofErr w:type="spellEnd"/>
                                    <w:r w:rsidR="00BD0C8C">
                                      <w:rPr>
                                        <w:sz w:val="20"/>
                                      </w:rPr>
                                      <w:t xml:space="preserve"> dimensioning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BD0C8C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Look at old activity to help learn how to correctly dimension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objects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BD0C8C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sure all pieces are completed and correct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46664">
                                      <w:rPr>
                                        <w:sz w:val="20"/>
                                      </w:rPr>
                                      <w:t>2hr delay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D0C8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Fix problems with dimensions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646664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idw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dimensions and formula exhaust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D0C8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on next pieces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4666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Have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mr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neal</w:t>
                                      </w:r>
                                      <w:proofErr w:type="spellEnd"/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look at first dimensioned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idw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and </w:t>
                                      </w:r>
                                      <w:r w:rsidR="00BD0C8C">
                                        <w:rPr>
                                          <w:sz w:val="20"/>
                                        </w:rPr>
                                        <w:t>critique it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D0C8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new metal extension on right side exhaust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D0C8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Put dimensions on canopy in cad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BD0C8C">
                                      <w:rPr>
                                        <w:sz w:val="20"/>
                                      </w:rPr>
                                      <w:t>Work on CAD dimensions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BD0C8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any corrections according to activity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D0C8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Open dimensioning activity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BD0C8C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Snow Day!!!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646664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D0C8C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C060C-51D4-44AC-A7D2-7B1418D9E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 nine week 8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3</cp:revision>
  <dcterms:created xsi:type="dcterms:W3CDTF">2013-12-04T19:59:00Z</dcterms:created>
  <dcterms:modified xsi:type="dcterms:W3CDTF">2013-12-10T17:28:00Z</dcterms:modified>
</cp:coreProperties>
</file>