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D06A6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64292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 working on rear end on cad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66429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cad and rear end of formula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6429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 on making spacers for brake caliper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429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up wheel and tire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429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Mount brake caliper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66429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Sand out any rough parts and add more to make it nice and smooth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6429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filling spaces on formula body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6429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another piece to fill in the other side hole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6429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Use putty to make everything smooth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6429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 to putty the cracks and rough parts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F37F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Use heat gun to speed drying time up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F37F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front side on formula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37F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Sand out imperfections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37F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Use putty and fill in cracks and unevenness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37F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 on making other side as good as I can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64FF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Finish imperfections on left side and sand any rough spots out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D64F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Worked on front quarter and rear axles on formula car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64F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Mount rear end onto car tabs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64F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Filled in some cracks with putty and sanded them out on right side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64F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axles out and put couplers on and then reattach axle to 90 degree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06A6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Mount both shocks onto rear end and make sure they are tightened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06A6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rear shocks and front end body work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06A6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Sand rough parts on side front cone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06A6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Find and make a spacer for right shock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D06A6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Add putty and sand anything rough and fill in holes from last </w:t>
                                  </w:r>
                                  <w:r>
                                    <w:rPr>
                                      <w:sz w:val="20"/>
                                    </w:rPr>
                                    <w:t>year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5040"/>
    <w:rsid w:val="000705D0"/>
    <w:rsid w:val="001936F3"/>
    <w:rsid w:val="001B3E81"/>
    <w:rsid w:val="00240EE8"/>
    <w:rsid w:val="00260DF3"/>
    <w:rsid w:val="002F2CF4"/>
    <w:rsid w:val="002F37F9"/>
    <w:rsid w:val="004135F1"/>
    <w:rsid w:val="00446361"/>
    <w:rsid w:val="004F3CAE"/>
    <w:rsid w:val="005C75B0"/>
    <w:rsid w:val="005F79BA"/>
    <w:rsid w:val="00664292"/>
    <w:rsid w:val="0076674B"/>
    <w:rsid w:val="007D59C4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06A6E"/>
    <w:rsid w:val="00D64FF7"/>
    <w:rsid w:val="00EA6342"/>
    <w:rsid w:val="00F45EB8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94A75-2273-4452-AED4-23231E2B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 nine weeks week 5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5</cp:revision>
  <dcterms:created xsi:type="dcterms:W3CDTF">2013-11-12T19:52:00Z</dcterms:created>
  <dcterms:modified xsi:type="dcterms:W3CDTF">2013-11-15T19:52:00Z</dcterms:modified>
</cp:coreProperties>
</file>