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C05D3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6B6C10" w:rsidRPr="00B75F2B" w:rsidRDefault="006B6C10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Make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idw’s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of all finished pieces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6B6C1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automoblox on cad and work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on  formula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body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B6C1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Start on canopy on automoblox car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B6C1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 rear end of automoblox car on cad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B6C1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Drill holes out and mount body pins onto body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6029E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Make list for new bolts needed to mount exhaust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029E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exhaust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80F7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Help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baja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make new tube spacers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029E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Make new piping for right side exhaust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080F7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Cut out new suspension support pieces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080F7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automoblox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on cad and help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baja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suspension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80F7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two more tube spacers for bolts to go through supports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80F7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Measure old support pieces and mark on new tubing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080F7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Finish cad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idw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on completed pieces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CD12E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Trace template onto metal and cut out with snips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CD12E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cad assignment and work on formula firewall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CD12E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sure firewall is perfect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CD12E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Trace shape of rear piece to make template for firewall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CD12E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Upload cad assignment to yola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FC05D3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Measure and write down each bolt length, threads per inch, and diameter of bolts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FC05D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making list of supplies and work on rear shocks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FC05D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Mount shocks back onto rear end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FC05D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Make new bushing for left shock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FC05D3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Make lists of each bolt so we know how many and what to </w:t>
                                  </w:r>
                                  <w:r>
                                    <w:rPr>
                                      <w:sz w:val="20"/>
                                    </w:rPr>
                                    <w:t>buy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5040"/>
    <w:rsid w:val="000705D0"/>
    <w:rsid w:val="00080F7C"/>
    <w:rsid w:val="001936F3"/>
    <w:rsid w:val="001B3E81"/>
    <w:rsid w:val="00240EE8"/>
    <w:rsid w:val="00260DF3"/>
    <w:rsid w:val="002F2CF4"/>
    <w:rsid w:val="004135F1"/>
    <w:rsid w:val="00446361"/>
    <w:rsid w:val="00494D8A"/>
    <w:rsid w:val="005C75B0"/>
    <w:rsid w:val="005F79BA"/>
    <w:rsid w:val="006029EE"/>
    <w:rsid w:val="006B6C10"/>
    <w:rsid w:val="0076674B"/>
    <w:rsid w:val="00854BDF"/>
    <w:rsid w:val="00955E26"/>
    <w:rsid w:val="009A3EE4"/>
    <w:rsid w:val="00A03FA6"/>
    <w:rsid w:val="00A0413A"/>
    <w:rsid w:val="00A40919"/>
    <w:rsid w:val="00A74C38"/>
    <w:rsid w:val="00B12D1C"/>
    <w:rsid w:val="00B3020B"/>
    <w:rsid w:val="00B65040"/>
    <w:rsid w:val="00B75F2B"/>
    <w:rsid w:val="00B86FDF"/>
    <w:rsid w:val="00CD12EC"/>
    <w:rsid w:val="00CE3F29"/>
    <w:rsid w:val="00EA6342"/>
    <w:rsid w:val="00F624BB"/>
    <w:rsid w:val="00FC05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DE2AE-E39B-4DFE-8000-E427C7349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 nine weeks week 6</Template>
  <TotalTime>17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6</cp:revision>
  <dcterms:created xsi:type="dcterms:W3CDTF">2013-11-18T19:57:00Z</dcterms:created>
  <dcterms:modified xsi:type="dcterms:W3CDTF">2013-11-22T19:36:00Z</dcterms:modified>
</cp:coreProperties>
</file>