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BB2B5E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-208280</wp:posOffset>
                </wp:positionH>
                <wp:positionV relativeFrom="paragraph">
                  <wp:posOffset>-208280</wp:posOffset>
                </wp:positionV>
                <wp:extent cx="9998075" cy="7727315"/>
                <wp:effectExtent l="0" t="0" r="22225" b="26035"/>
                <wp:wrapNone/>
                <wp:docPr id="531" name="Group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8075" cy="7727315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D85C87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bend glass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D85C87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2 HR delay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D85C87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Work on assembly of automoblox in CAD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D85C87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Cut plexi glass for ftc bucket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C63D1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 dimensions and upload finished pieces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C63D1A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Work on automoblox in CAD and help with taking pieces off of baja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C63D1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Take baja steering off and front wheels so frame can be fully welded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C63D1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Finish assembly of full car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BB2B5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Test robot and fix turns and speeds of  turns and straights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BB2B5E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Help with ftc robot  and ornaments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B2B5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Help cut ornaments if they didn’t get cut through all the way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B2B5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Help set up robot and autonomous programming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B2B5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Separate each ornament with order sheet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D85C87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Help bend glass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D85C87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2 HR delay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D85C87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Work on assembly of automoblox in CAD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D85C87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plexi glass for ftc bucket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C63D1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dimensions and upload finished pieces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C63D1A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Work on automoblox in CAD and help with taking pieces off of baja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C63D1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Take baja steering off and front wheels so frame can be fully welded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C63D1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 assembly of full car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BB2B5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Test robot and fix turns and speeds of  turns and straights 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BB2B5E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Help with ftc robot  and ornaments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B2B5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Help cut ornaments if they didn’t get cut through all the way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B2B5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Help set up robot and autonomous programming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B2B5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Separate each ornament with order sheet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B2B5E"/>
    <w:rsid w:val="00C63D1A"/>
    <w:rsid w:val="00CE3F29"/>
    <w:rsid w:val="00D85C87"/>
    <w:rsid w:val="00EA6342"/>
    <w:rsid w:val="00F624BB"/>
    <w:rsid w:val="00F81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7028E-F3CC-41F2-B91B-421F31F20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2 smemester week 10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2013-12-18T19:52:00Z</dcterms:created>
  <dcterms:modified xsi:type="dcterms:W3CDTF">2013-12-18T19:52:00Z</dcterms:modified>
</cp:coreProperties>
</file>