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160DCD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0A3BF0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Finish 75% of center part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0A3BF0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cad assignment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0A3BF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Work on 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ftc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robot second half of class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0A3BF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Start to make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automoblocks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center piece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0A3BF0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br/>
                                  <w:t>ABSENT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0A3BF0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 tire and rim on cad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0A3BF0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CAD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0A3BF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Stabilize bucket on 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ftc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robot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0A3BF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Finish center piece of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automoblocks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car on cad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0A3BF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Help wire couple motors on robot</w:t>
                                  </w:r>
                                  <w:bookmarkStart w:id="0" w:name="_GoBack"/>
                                  <w:bookmarkEnd w:id="0"/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194C73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Finish tire and start front end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194C73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on cad 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194C7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Work on wiring servos correctly and help program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ftc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bot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194C7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Work on tire and rim on cad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194C73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 rear end and canopy on cad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194C7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Work on 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ftc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robot programming and servos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194C7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Finish front end of car on cad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0A3BF0"/>
    <w:rsid w:val="00160DCD"/>
    <w:rsid w:val="001936F3"/>
    <w:rsid w:val="00194C73"/>
    <w:rsid w:val="001B3E81"/>
    <w:rsid w:val="00240EE8"/>
    <w:rsid w:val="00260DF3"/>
    <w:rsid w:val="002F2CF4"/>
    <w:rsid w:val="004135F1"/>
    <w:rsid w:val="00446361"/>
    <w:rsid w:val="005C75B0"/>
    <w:rsid w:val="005F79BA"/>
    <w:rsid w:val="0076674B"/>
    <w:rsid w:val="00854BDF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5AAB2-394F-4509-98AE-380855513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for vocational 2nd 9 weeks week 4</Template>
  <TotalTime>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jlgregory</cp:lastModifiedBy>
  <cp:revision>3</cp:revision>
  <dcterms:created xsi:type="dcterms:W3CDTF">2013-11-06T19:59:00Z</dcterms:created>
  <dcterms:modified xsi:type="dcterms:W3CDTF">2013-11-07T19:45:00Z</dcterms:modified>
</cp:coreProperties>
</file>