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Default="00BA4FD9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idea I liked out of cardboard</w:t>
                                      </w:r>
                                    </w:p>
                                    <w:p w:rsidR="00BA4FD9" w:rsidRPr="00B75F2B" w:rsidRDefault="00BA4FD9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BA4FD9">
                                            <w:rPr>
                                              <w:sz w:val="20"/>
                                            </w:rPr>
                                            <w:t>Make cube packaging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BA4FD9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modifications so I am happy with design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BA4FD9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Looked at other people’s ideas and online ideas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BA4FD9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making out of paper/posterboard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93505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Tape them onto packaging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93505C">
                                            <w:rPr>
                                              <w:sz w:val="20"/>
                                            </w:rPr>
                                            <w:t>Print out words and decals for cube packaging and make sure cube fits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3505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Help robotics cut out pieces off chasis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3505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words and </w:t>
                                            </w: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decals  on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computer then print them off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237B0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Mach up dash out of cardboard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237B07">
                                            <w:rPr>
                                              <w:sz w:val="20"/>
                                            </w:rPr>
                                            <w:t>Mach up formula dash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37B0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Cut dash out of metal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37B0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Choose an idea for dash design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37B0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a new one out of metal that is bigger and fits better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52099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Drill holes for pieces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520991">
                                            <w:rPr>
                                              <w:sz w:val="20"/>
                                            </w:rPr>
                                            <w:t>Modify brackets for rear differential and tear apart roller coaster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2099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sure brackets and differential is level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2099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Take all pieces apart off roller coaster and put in a box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A6432E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Purdue </w:t>
                                          </w:r>
                                          <w:r w:rsidR="00520991">
                                            <w:rPr>
                                              <w:sz w:val="20"/>
                                            </w:rPr>
                                            <w:t xml:space="preserve">Richmond </w:t>
                                          </w:r>
                                          <w:r>
                                            <w:rPr>
                                              <w:sz w:val="20"/>
                                            </w:rPr>
                                            <w:t>college visit!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Default="00BA4FD9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Make idea I liked out of cardboard</w:t>
                                </w:r>
                              </w:p>
                              <w:p w:rsidR="00BA4FD9" w:rsidRPr="00B75F2B" w:rsidRDefault="00BA4FD9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BA4FD9">
                                      <w:rPr>
                                        <w:sz w:val="20"/>
                                      </w:rPr>
                                      <w:t>Make cube packaging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BA4FD9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modifications so I am happy with design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BA4FD9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Looked at other people’s ideas and online ideas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BA4FD9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making out of paper/posterboard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93505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Tape them onto packaging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93505C">
                                      <w:rPr>
                                        <w:sz w:val="20"/>
                                      </w:rPr>
                                      <w:t>Print out words and decals for cube packaging and make sure cube fits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93505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robotics cut out pieces off chasis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93505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words and </w:t>
                                      </w: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decals  on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computer then print them off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237B0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Mach up dash out of cardboard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237B07">
                                      <w:rPr>
                                        <w:sz w:val="20"/>
                                      </w:rPr>
                                      <w:t>Mach up formula dash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237B0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Cut dash out of metal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237B0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Choose an idea for dash design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237B0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a new one out of metal that is bigger and fits better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52099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Drill holes for pieces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520991">
                                      <w:rPr>
                                        <w:sz w:val="20"/>
                                      </w:rPr>
                                      <w:t>Modify brackets for rear differential and tear apart roller coaster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52099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sure brackets and differential is level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52099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Take all pieces apart off roller coaster and put in a box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A6432E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Purdue </w:t>
                                    </w:r>
                                    <w:r w:rsidR="00520991">
                                      <w:rPr>
                                        <w:sz w:val="20"/>
                                      </w:rPr>
                                      <w:t xml:space="preserve">Richmond 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>college visit!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237B07"/>
    <w:rsid w:val="00240EE8"/>
    <w:rsid w:val="00260DF3"/>
    <w:rsid w:val="002F2CF4"/>
    <w:rsid w:val="004135F1"/>
    <w:rsid w:val="00446361"/>
    <w:rsid w:val="00520991"/>
    <w:rsid w:val="005C75B0"/>
    <w:rsid w:val="005F79BA"/>
    <w:rsid w:val="0076674B"/>
    <w:rsid w:val="00854BDF"/>
    <w:rsid w:val="0093505C"/>
    <w:rsid w:val="009A3EE4"/>
    <w:rsid w:val="00A03FA6"/>
    <w:rsid w:val="00A0413A"/>
    <w:rsid w:val="00A40919"/>
    <w:rsid w:val="00A6432E"/>
    <w:rsid w:val="00A74C38"/>
    <w:rsid w:val="00B3020B"/>
    <w:rsid w:val="00B65040"/>
    <w:rsid w:val="00B75F2B"/>
    <w:rsid w:val="00B86FDF"/>
    <w:rsid w:val="00BA4FD9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F6215-B539-464E-9404-CEC73ABDD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2nd semester week 1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2013-10-17T18:55:00Z</dcterms:created>
  <dcterms:modified xsi:type="dcterms:W3CDTF">2013-10-17T18:55:00Z</dcterms:modified>
</cp:coreProperties>
</file>