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EC3B26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7A07D6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Get most of the activity done and finish tomorrow 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7A07D6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Worked on CAD activity and on rear end suspension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7A07D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Measure and think of how to attach rear suspension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7A07D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Learned how to make new pieces on inventor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7A07D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piece for brackets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68072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Make pieces and finish assignment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68072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CAD work and work on formula dash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8072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Think of ideas for formula dash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8072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See measurements for CAD work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8072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out cardboard design for dash</w:t>
                                  </w:r>
                                  <w:r w:rsidR="00F835A4">
                                    <w:rPr>
                                      <w:sz w:val="20"/>
                                    </w:rPr>
                                    <w:t xml:space="preserve"> and make diagram for what buttons and gauges go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9E56B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Make each piece and finish assignment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9E56B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CAD assignment and work on dash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9E56B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Move buttons and switches to make clear of dash bar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9E56B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Open up doc for template and measure out blocks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9E56B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Make new holes and attach back to dash mach up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7E5D2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Drill holes for rivets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86722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Help 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ftc</w:t>
                                </w:r>
                                <w:proofErr w:type="spellEnd"/>
                                <w:proofErr w:type="gramEnd"/>
                                <w:r w:rsidR="00D07064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mach up bucket and tumbler on bot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7E5D2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Rivet bucket together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6722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Trim axle on tumbler to fit better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D0706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Undo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arm and move I holes all the way in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D0706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prototype car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0706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Bolt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arm back on and mount wheel back onto studs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D0706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Left early due to getting sick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0706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Measure angle of wheel to see how much we need to change it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D0706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Make sure wheel angle is correct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68072A"/>
    <w:rsid w:val="0076674B"/>
    <w:rsid w:val="007A07D6"/>
    <w:rsid w:val="007E5D2E"/>
    <w:rsid w:val="00854BDF"/>
    <w:rsid w:val="0086722F"/>
    <w:rsid w:val="009A3EE4"/>
    <w:rsid w:val="009E56B9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D07064"/>
    <w:rsid w:val="00EA6342"/>
    <w:rsid w:val="00EC3B26"/>
    <w:rsid w:val="00F624BB"/>
    <w:rsid w:val="00F83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F157A-CFB7-4D96-9BFF-D82D8924A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2semester 3 week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jlgregory</cp:lastModifiedBy>
  <cp:revision>6</cp:revision>
  <dcterms:created xsi:type="dcterms:W3CDTF">2013-10-29T18:54:00Z</dcterms:created>
  <dcterms:modified xsi:type="dcterms:W3CDTF">2013-11-07T19:52:00Z</dcterms:modified>
</cp:coreProperties>
</file>