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DF" w:rsidRDefault="00F624BB"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-208503</wp:posOffset>
                </wp:positionH>
                <wp:positionV relativeFrom="paragraph">
                  <wp:posOffset>-208503</wp:posOffset>
                </wp:positionV>
                <wp:extent cx="9998110" cy="7727182"/>
                <wp:effectExtent l="0" t="0" r="22225" b="26670"/>
                <wp:wrapNone/>
                <wp:docPr id="531" name="Group 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98110" cy="7727182"/>
                          <a:chOff x="0" y="0"/>
                          <a:chExt cx="9998110" cy="7727182"/>
                        </a:xfrm>
                      </wpg:grpSpPr>
                      <wps:wsp>
                        <wps:cNvPr id="530" name="Rectangle 530"/>
                        <wps:cNvSpPr/>
                        <wps:spPr>
                          <a:xfrm>
                            <a:off x="0" y="0"/>
                            <a:ext cx="9998110" cy="7727182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9" name="Group 529"/>
                        <wpg:cNvGrpSpPr/>
                        <wpg:grpSpPr>
                          <a:xfrm>
                            <a:off x="120580" y="90435"/>
                            <a:ext cx="9743712" cy="7586220"/>
                            <a:chOff x="0" y="0"/>
                            <a:chExt cx="9743712" cy="7586220"/>
                          </a:xfrm>
                        </wpg:grpSpPr>
                        <wpg:grpSp>
                          <wpg:cNvPr id="444" name="Group 444"/>
                          <wpg:cNvGrpSpPr/>
                          <wpg:grpSpPr>
                            <a:xfrm>
                              <a:off x="0" y="0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3" name="Group 443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344" name="Text Box 344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1B3E81" w:rsidRPr="00854BDF" w:rsidRDefault="001B3E81" w:rsidP="001B3E8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Monday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2" name="Group 44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35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B3E81" w:rsidRPr="00B75F2B" w:rsidRDefault="00DF713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Draw example of each piece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26" name="Group 426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348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B3E81" w:rsidRDefault="001B3E81" w:rsidP="001B3E8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12" name="Group 412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342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4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351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A74C38" w:rsidRDefault="001B3E81" w:rsidP="001B3E8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DF7131">
                                            <w:rPr>
                                              <w:sz w:val="20"/>
                                            </w:rPr>
                                            <w:t xml:space="preserve">Work on POE assignment and help </w:t>
                                          </w:r>
                                          <w:proofErr w:type="spellStart"/>
                                          <w:r w:rsidR="00DF7131">
                                            <w:rPr>
                                              <w:sz w:val="20"/>
                                            </w:rPr>
                                            <w:t>baja</w:t>
                                          </w:r>
                                          <w:proofErr w:type="spellEnd"/>
                                          <w:r w:rsidR="00DF7131">
                                            <w:rPr>
                                              <w:sz w:val="20"/>
                                            </w:rPr>
                                            <w:t xml:space="preserve"> with steering and </w:t>
                                          </w:r>
                                          <w:proofErr w:type="spellStart"/>
                                          <w:r w:rsidR="00DF7131">
                                            <w:rPr>
                                              <w:sz w:val="20"/>
                                            </w:rPr>
                                            <w:t>cvt</w:t>
                                          </w:r>
                                          <w:proofErr w:type="spellEnd"/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854BDF" w:rsidRDefault="001B3E81" w:rsidP="001B3E8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 w:rsidR="00446361"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03" name="Group 403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34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4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DF713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Finish packet and make sure each line is filled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A74C38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DF713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Start on researching each definition and examples of each mechanical piece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DF713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Help make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mach</w:t>
                                            </w:r>
                                            <w:proofErr w:type="spell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up of steering wheel bearing and try to find new steering rod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45" name="Group 445"/>
                          <wpg:cNvGrpSpPr/>
                          <wpg:grpSpPr>
                            <a:xfrm>
                              <a:off x="0" y="1517301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46" name="Rectangle 446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7" name="Group 447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48" name="Text Box 448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Tues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9" name="Group 449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5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657C28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Drill first plate with each size to eventually get to the biggest size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51" name="Group 451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52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53" name="Group 453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5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657C28">
                                            <w:rPr>
                                              <w:sz w:val="20"/>
                                            </w:rPr>
                                            <w:t xml:space="preserve">Work on rear </w:t>
                                          </w:r>
                                          <w:proofErr w:type="spellStart"/>
                                          <w:r w:rsidR="00657C28">
                                            <w:rPr>
                                              <w:sz w:val="20"/>
                                            </w:rPr>
                                            <w:t>cvt</w:t>
                                          </w:r>
                                          <w:proofErr w:type="spellEnd"/>
                                          <w:r w:rsidR="00657C28">
                                            <w:rPr>
                                              <w:sz w:val="20"/>
                                            </w:rPr>
                                            <w:t xml:space="preserve"> for </w:t>
                                          </w:r>
                                          <w:proofErr w:type="spellStart"/>
                                          <w:r w:rsidR="00657C28">
                                            <w:rPr>
                                              <w:sz w:val="20"/>
                                            </w:rPr>
                                            <w:t>baja</w:t>
                                          </w:r>
                                          <w:proofErr w:type="spellEnd"/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58" name="Group 458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5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657C28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Start Drilling second plate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657C28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Find drill bits to step up each size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657C28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Label bits so we can continue during open house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66" name="Group 466"/>
                          <wpg:cNvGrpSpPr/>
                          <wpg:grpSpPr>
                            <a:xfrm>
                              <a:off x="0" y="3034602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67" name="Rectangle 46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68" name="Group 468"/>
                            <wpg:cNvGrpSpPr/>
                            <wpg:grpSpPr>
                              <a:xfrm>
                                <a:off x="0" y="9845"/>
                                <a:ext cx="9741133" cy="1499781"/>
                                <a:chOff x="0" y="-204"/>
                                <a:chExt cx="9741133" cy="1499781"/>
                              </a:xfrm>
                            </wpg:grpSpPr>
                            <wps:wsp>
                              <wps:cNvPr id="469" name="Text Box 469"/>
                              <wps:cNvSpPr txBox="1"/>
                              <wps:spPr>
                                <a:xfrm>
                                  <a:off x="8343097" y="19684"/>
                                  <a:ext cx="1397764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Wednes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70" name="Group 470"/>
                              <wpg:cNvGrpSpPr/>
                              <wpg:grpSpPr>
                                <a:xfrm>
                                  <a:off x="0" y="-204"/>
                                  <a:ext cx="9741133" cy="1499781"/>
                                  <a:chOff x="0" y="-204"/>
                                  <a:chExt cx="9741133" cy="1499781"/>
                                </a:xfrm>
                              </wpg:grpSpPr>
                              <wps:wsp>
                                <wps:cNvPr id="47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726985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Drill holes for bearing to mount to each plate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72" name="Group 472"/>
                                <wpg:cNvGrpSpPr/>
                                <wpg:grpSpPr>
                                  <a:xfrm>
                                    <a:off x="0" y="-204"/>
                                    <a:ext cx="9741133" cy="1499781"/>
                                    <a:chOff x="0" y="-204"/>
                                    <a:chExt cx="9741133" cy="1499781"/>
                                  </a:xfrm>
                                </wpg:grpSpPr>
                                <wps:wsp>
                                  <wps:cNvPr id="47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74" name="Group 474"/>
                                  <wpg:cNvGrpSpPr/>
                                  <wpg:grpSpPr>
                                    <a:xfrm>
                                      <a:off x="0" y="-204"/>
                                      <a:ext cx="9741133" cy="1499781"/>
                                      <a:chOff x="0" y="-204"/>
                                      <a:chExt cx="9741133" cy="1499781"/>
                                    </a:xfrm>
                                  </wpg:grpSpPr>
                                  <wps:wsp>
                                    <wps:cNvPr id="47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7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5" y="-204"/>
                                        <a:ext cx="6532731" cy="684935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726985" w:rsidRDefault="00726985" w:rsidP="004135F1">
                                          <w:pPr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 xml:space="preserve">Work on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>cvt</w:t>
                                          </w:r>
                                          <w:proofErr w:type="spellEnd"/>
                                          <w:r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 xml:space="preserve"> mount for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>baja</w:t>
                                          </w:r>
                                          <w:proofErr w:type="spellEnd"/>
                                          <w:r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 xml:space="preserve"> and help with shell canopy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79" name="Group 479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8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726985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Help cut last few pieces for canopy out of foam board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726985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Finish drilling hole in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cvt</w:t>
                                            </w:r>
                                            <w:proofErr w:type="spell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mount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726985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Help screw foam pieces together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87" name="Group 487"/>
                          <wpg:cNvGrpSpPr/>
                          <wpg:grpSpPr>
                            <a:xfrm>
                              <a:off x="0" y="4551904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88" name="Rectangle 488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89" name="Group 489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90" name="Text Box 490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Thurs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91" name="Group 491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9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1858E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Plastidip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flag twister and hang up to let dry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93" name="Group 493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94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95" name="Group 495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9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9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1858E1">
                                            <w:rPr>
                                              <w:sz w:val="20"/>
                                            </w:rPr>
                                            <w:t xml:space="preserve">Help with </w:t>
                                          </w:r>
                                          <w:proofErr w:type="spellStart"/>
                                          <w:proofErr w:type="gramStart"/>
                                          <w:r w:rsidR="001858E1">
                                            <w:rPr>
                                              <w:sz w:val="20"/>
                                            </w:rPr>
                                            <w:t>ftc</w:t>
                                          </w:r>
                                          <w:proofErr w:type="spellEnd"/>
                                          <w:proofErr w:type="gramEnd"/>
                                          <w:r w:rsidR="001858E1">
                                            <w:rPr>
                                              <w:sz w:val="20"/>
                                            </w:rPr>
                                            <w:t xml:space="preserve"> flag twister and light 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00" name="Group 500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1858E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Help run wires and cut and strip each one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1858E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Put spacers in between the gear and the piece of metal that is used to twist the flag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508" name="Group 508"/>
                          <wpg:cNvGrpSpPr/>
                          <wpg:grpSpPr>
                            <a:xfrm>
                              <a:off x="0" y="6069205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509" name="Rectangle 509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10" name="Group 510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511" name="Text Box 511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Fri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512" name="Group 51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51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7E4297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Rewire all of them together and hook back up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514" name="Group 514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515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516" name="Group 516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51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1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51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7E4297">
                                            <w:rPr>
                                              <w:sz w:val="20"/>
                                            </w:rPr>
                                            <w:t xml:space="preserve">Work on </w:t>
                                          </w:r>
                                          <w:proofErr w:type="spellStart"/>
                                          <w:proofErr w:type="gramStart"/>
                                          <w:r w:rsidR="007E4297">
                                            <w:rPr>
                                              <w:sz w:val="20"/>
                                            </w:rPr>
                                            <w:t>ftc</w:t>
                                          </w:r>
                                          <w:proofErr w:type="spellEnd"/>
                                          <w:proofErr w:type="gramEnd"/>
                                          <w:r w:rsidR="007E4297">
                                            <w:rPr>
                                              <w:sz w:val="20"/>
                                            </w:rPr>
                                            <w:t xml:space="preserve"> robot hanging mechanism and </w:t>
                                          </w:r>
                                          <w:proofErr w:type="spellStart"/>
                                          <w:r w:rsidR="007E4297">
                                            <w:rPr>
                                              <w:sz w:val="20"/>
                                            </w:rPr>
                                            <w:t>led’s</w:t>
                                          </w:r>
                                          <w:proofErr w:type="spellEnd"/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20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21" name="Group 521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2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7E4297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Design plate for hanger and cut out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7E4297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proofErr w:type="gram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cut</w:t>
                                            </w:r>
                                            <w:proofErr w:type="gram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and strip led wires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8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7E4297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Take plate down to welding to get welded onto old hook </w:t>
                                            </w: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mechanism</w:t>
                                            </w:r>
                                            <w:bookmarkStart w:id="0" w:name="_GoBack"/>
                                            <w:bookmarkEnd w:id="0"/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">
    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    <v:textbox>
                          <w:txbxContent>
                            <w:p w:rsidR="001B3E81" w:rsidRPr="00854BDF" w:rsidRDefault="001B3E81" w:rsidP="001B3E8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Monday</w:t>
                              </w:r>
                            </w:p>
                          </w:txbxContent>
                        </v:textbox>
                      </v:shape>
    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    <v:textbox>
                            <w:txbxContent>
                              <w:p w:rsidR="001B3E81" w:rsidRPr="00B75F2B" w:rsidRDefault="00DF7131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Draw example of each piece</w:t>
                                </w:r>
                              </w:p>
                            </w:txbxContent>
                          </v:textbox>
                        </v:shape>
    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    <v:textbox>
                                <w:txbxContent>
                                  <w:p w:rsidR="001B3E81" w:rsidRPr="00A74C38" w:rsidRDefault="001B3E81" w:rsidP="001B3E8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DF7131">
                                      <w:rPr>
                                        <w:sz w:val="20"/>
                                      </w:rPr>
                                      <w:t xml:space="preserve">Work on POE assignment and help </w:t>
                                    </w:r>
                                    <w:proofErr w:type="spellStart"/>
                                    <w:r w:rsidR="00DF7131">
                                      <w:rPr>
                                        <w:sz w:val="20"/>
                                      </w:rPr>
                                      <w:t>baja</w:t>
                                    </w:r>
                                    <w:proofErr w:type="spellEnd"/>
                                    <w:r w:rsidR="00DF7131">
                                      <w:rPr>
                                        <w:sz w:val="20"/>
                                      </w:rPr>
                                      <w:t xml:space="preserve"> with steering and </w:t>
                                    </w:r>
                                    <w:proofErr w:type="spellStart"/>
                                    <w:r w:rsidR="00DF7131">
                                      <w:rPr>
                                        <w:sz w:val="20"/>
                                      </w:rPr>
                                      <w:t>cvt</w:t>
                                    </w:r>
                                    <w:proofErr w:type="spellEnd"/>
                                  </w:p>
                                </w:txbxContent>
                              </v:textbox>
                            </v:shape>
    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854BDF" w:rsidRDefault="001B3E81" w:rsidP="001B3E8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 w:rsidR="00446361"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Pr="00B75F2B" w:rsidRDefault="00DF713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Finish packet and make sure each line is filled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    <v:textbox>
                                  <w:txbxContent>
                                    <w:p w:rsidR="001B3E81" w:rsidRPr="00A74C38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DF713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Start on researching each definition and examples of each mechanical piece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DF713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Help make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mach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up of steering wheel bearing and try to find new steering rod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Tues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657C28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Drill first plate with each size to eventually get to the biggest size</w:t>
                                </w:r>
                              </w:p>
                            </w:txbxContent>
                          </v:textbox>
                        </v:shape>
    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657C28">
                                      <w:rPr>
                                        <w:sz w:val="20"/>
                                      </w:rPr>
                                      <w:t xml:space="preserve">Work on rear </w:t>
                                    </w:r>
                                    <w:proofErr w:type="spellStart"/>
                                    <w:r w:rsidR="00657C28">
                                      <w:rPr>
                                        <w:sz w:val="20"/>
                                      </w:rPr>
                                      <w:t>cvt</w:t>
                                    </w:r>
                                    <w:proofErr w:type="spellEnd"/>
                                    <w:r w:rsidR="00657C28">
                                      <w:rPr>
                                        <w:sz w:val="20"/>
                                      </w:rPr>
                                      <w:t xml:space="preserve"> for </w:t>
                                    </w:r>
                                    <w:proofErr w:type="spellStart"/>
                                    <w:r w:rsidR="00657C28">
                                      <w:rPr>
                                        <w:sz w:val="20"/>
                                      </w:rPr>
                                      <w:t>baja</w:t>
                                    </w:r>
                                    <w:proofErr w:type="spellEnd"/>
                                  </w:p>
                                </w:txbxContent>
                              </v:textbox>
                            </v:shape>
    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657C28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Start Drilling second plate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657C28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Find drill bits to step up each size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657C28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Label bits so we can continue during open house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    <v:group id="Group 468" o:spid="_x0000_s1073" style="position:absolute;top:98;width:97411;height:14998" coordorigin=",-2" coordsize="97411,149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Wednes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70" o:spid="_x0000_s1075" style="position:absolute;top:-2;width:97411;height:14997" coordorigin=",-2" coordsize="97411,149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726985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Drill holes for bearing to mount to each plate</w:t>
                                </w:r>
                              </w:p>
                            </w:txbxContent>
                          </v:textbox>
                        </v:shape>
                        <v:group id="Group 472" o:spid="_x0000_s1077" style="position:absolute;top:-2;width:97411;height:14997" coordorigin=",-2" coordsize="97411,149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74" o:spid="_x0000_s1079" style="position:absolute;top:-2;width:97411;height:14997" coordorigin=",-2" coordsize="97411,149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2" type="#_x0000_t202" style="position:absolute;left:8165;top:-2;width:65327;height:68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726985" w:rsidRDefault="00726985" w:rsidP="004135F1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  <w:szCs w:val="20"/>
                                      </w:rPr>
                                      <w:t xml:space="preserve">Work on </w:t>
                                    </w:r>
                                    <w:proofErr w:type="spellStart"/>
                                    <w:r>
                                      <w:rPr>
                                        <w:sz w:val="20"/>
                                        <w:szCs w:val="20"/>
                                      </w:rPr>
                                      <w:t>cvt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  <w:szCs w:val="20"/>
                                      </w:rPr>
                                      <w:t xml:space="preserve"> mount for </w:t>
                                    </w:r>
                                    <w:proofErr w:type="spellStart"/>
                                    <w:r>
                                      <w:rPr>
                                        <w:sz w:val="20"/>
                                        <w:szCs w:val="20"/>
                                      </w:rPr>
                                      <w:t>baja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  <w:szCs w:val="20"/>
                                      </w:rPr>
                                      <w:t xml:space="preserve"> and help with shell canopy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726985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Help cut last few pieces for canopy out of foam board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726985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Finish drilling hole in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cvt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mount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726985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Help screw foam pieces together 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Thurs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1858E1" w:rsidP="004135F1">
                                <w:pPr>
                                  <w:rPr>
                                    <w:sz w:val="20"/>
                                  </w:rPr>
                                </w:pP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Plastidip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flag twister and hang up to let dry</w:t>
                                </w:r>
                              </w:p>
                            </w:txbxContent>
                          </v:textbox>
                        </v:shape>
    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1858E1">
                                      <w:rPr>
                                        <w:sz w:val="20"/>
                                      </w:rPr>
                                      <w:t xml:space="preserve">Help with </w:t>
                                    </w:r>
                                    <w:proofErr w:type="spellStart"/>
                                    <w:proofErr w:type="gramStart"/>
                                    <w:r w:rsidR="001858E1">
                                      <w:rPr>
                                        <w:sz w:val="20"/>
                                      </w:rPr>
                                      <w:t>ftc</w:t>
                                    </w:r>
                                    <w:proofErr w:type="spellEnd"/>
                                    <w:proofErr w:type="gramEnd"/>
                                    <w:r w:rsidR="001858E1">
                                      <w:rPr>
                                        <w:sz w:val="20"/>
                                      </w:rPr>
                                      <w:t xml:space="preserve"> flag twister and light 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1858E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Help run wires and cut and strip each one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1858E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Put spacers in between the gear and the piece of metal that is used to twist the flag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Fri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7E4297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Rewire all of them together and hook back up</w:t>
                                </w:r>
                              </w:p>
                            </w:txbxContent>
                          </v:textbox>
                        </v:shape>
    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7E4297">
                                      <w:rPr>
                                        <w:sz w:val="20"/>
                                      </w:rPr>
                                      <w:t xml:space="preserve">Work on </w:t>
                                    </w:r>
                                    <w:proofErr w:type="spellStart"/>
                                    <w:proofErr w:type="gramStart"/>
                                    <w:r w:rsidR="007E4297">
                                      <w:rPr>
                                        <w:sz w:val="20"/>
                                      </w:rPr>
                                      <w:t>ftc</w:t>
                                    </w:r>
                                    <w:proofErr w:type="spellEnd"/>
                                    <w:proofErr w:type="gramEnd"/>
                                    <w:r w:rsidR="007E4297">
                                      <w:rPr>
                                        <w:sz w:val="20"/>
                                      </w:rPr>
                                      <w:t xml:space="preserve"> robot hanging mechanism and </w:t>
                                    </w:r>
                                    <w:proofErr w:type="spellStart"/>
                                    <w:r w:rsidR="007E4297">
                                      <w:rPr>
                                        <w:sz w:val="20"/>
                                      </w:rPr>
                                      <w:t>led’s</w:t>
                                    </w:r>
                                    <w:proofErr w:type="spellEnd"/>
                                  </w:p>
                                </w:txbxContent>
                              </v:textbox>
                            </v:shape>
    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7E4297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Design plate for hanger and cut out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7E4297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proofErr w:type="gramStart"/>
                                      <w:r>
                                        <w:rPr>
                                          <w:sz w:val="20"/>
                                        </w:rPr>
                                        <w:t>cut</w:t>
                                      </w:r>
                                      <w:proofErr w:type="gramEnd"/>
                                      <w:r>
                                        <w:rPr>
                                          <w:sz w:val="20"/>
                                        </w:rPr>
                                        <w:t xml:space="preserve"> and strip led wires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    <v:textbox>
                                  <w:txbxContent>
                                    <w:p w:rsidR="004135F1" w:rsidRPr="00B75F2B" w:rsidRDefault="007E4297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Take plate down to welding to get welded onto old hook 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>mechanism</w:t>
                                      </w:r>
                                      <w:bookmarkStart w:id="1" w:name="_GoBack"/>
                                      <w:bookmarkEnd w:id="1"/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40"/>
    <w:rsid w:val="000705D0"/>
    <w:rsid w:val="001858E1"/>
    <w:rsid w:val="001936F3"/>
    <w:rsid w:val="001B3E81"/>
    <w:rsid w:val="00240EE8"/>
    <w:rsid w:val="00260DF3"/>
    <w:rsid w:val="002F2CF4"/>
    <w:rsid w:val="004135F1"/>
    <w:rsid w:val="00446361"/>
    <w:rsid w:val="005C75B0"/>
    <w:rsid w:val="005F79BA"/>
    <w:rsid w:val="00657C28"/>
    <w:rsid w:val="00726985"/>
    <w:rsid w:val="0076674B"/>
    <w:rsid w:val="007E4297"/>
    <w:rsid w:val="00854BDF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DF7131"/>
    <w:rsid w:val="00EA6342"/>
    <w:rsid w:val="00F6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6BDC7-5C77-46E4-955F-9E706EBE5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for vocational sem 2 week 5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Jonathan Levi Gregory</cp:lastModifiedBy>
  <cp:revision>2</cp:revision>
  <dcterms:created xsi:type="dcterms:W3CDTF">2014-02-14T19:51:00Z</dcterms:created>
  <dcterms:modified xsi:type="dcterms:W3CDTF">2014-02-14T19:51:00Z</dcterms:modified>
</cp:coreProperties>
</file>