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177E41">
                                            <w:rPr>
                                              <w:sz w:val="20"/>
                                            </w:rPr>
                                            <w:t>ABSENT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177E4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Trace old design onto bigger piece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177E41">
                                            <w:rPr>
                                              <w:sz w:val="20"/>
                                            </w:rPr>
                                            <w:t xml:space="preserve">Work on </w:t>
                                          </w:r>
                                          <w:proofErr w:type="spellStart"/>
                                          <w:proofErr w:type="gramStart"/>
                                          <w:r w:rsidR="00177E41">
                                            <w:rPr>
                                              <w:sz w:val="20"/>
                                            </w:rPr>
                                            <w:t>ftc</w:t>
                                          </w:r>
                                          <w:proofErr w:type="spellEnd"/>
                                          <w:proofErr w:type="gramEnd"/>
                                          <w:r w:rsidR="00177E41">
                                            <w:rPr>
                                              <w:sz w:val="20"/>
                                            </w:rPr>
                                            <w:t xml:space="preserve"> bots hanging mechanism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77E4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Cut out new piece with air grinder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77E4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Design stopper for hook so it does not stay up all the time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77E4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Paint piece in paint booth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177E4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Design and think of what materials we are going to use on each step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177E41">
                                            <w:rPr>
                                              <w:sz w:val="20"/>
                                            </w:rPr>
                                            <w:t xml:space="preserve">Work on </w:t>
                                          </w:r>
                                          <w:proofErr w:type="spellStart"/>
                                          <w:r w:rsidR="00177E41">
                                            <w:rPr>
                                              <w:sz w:val="20"/>
                                            </w:rPr>
                                            <w:t>smet</w:t>
                                          </w:r>
                                          <w:proofErr w:type="spellEnd"/>
                                          <w:r w:rsidR="00177E41">
                                            <w:rPr>
                                              <w:sz w:val="20"/>
                                            </w:rPr>
                                            <w:t xml:space="preserve"> project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77E4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Make our first step which is our lever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77E4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Do research on ones that people have done in the past and online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765C19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Found out they will not work and found adapters for hoses in order for them to work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765C19">
                                            <w:rPr>
                                              <w:sz w:val="20"/>
                                            </w:rPr>
                                            <w:t xml:space="preserve">Work on </w:t>
                                          </w:r>
                                          <w:proofErr w:type="spellStart"/>
                                          <w:r w:rsidR="00765C19">
                                            <w:rPr>
                                              <w:sz w:val="20"/>
                                            </w:rPr>
                                            <w:t>smet</w:t>
                                          </w:r>
                                          <w:proofErr w:type="spellEnd"/>
                                          <w:r w:rsidR="00765C19">
                                            <w:rPr>
                                              <w:sz w:val="20"/>
                                            </w:rPr>
                                            <w:t xml:space="preserve"> project and formula brakes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765C19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Sketch out how much of each piece we will need to make our incline plane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765C19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Got in new brake lines for formula car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765C19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Start to build incline plane and figure out how we are going to connect incline plane and screw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C800DD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Help make sure all tools and parts are in correct place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C800DD">
                                            <w:rPr>
                                              <w:sz w:val="20"/>
                                            </w:rPr>
                                            <w:t xml:space="preserve">Work on cleaning up shop and work on </w:t>
                                          </w:r>
                                          <w:proofErr w:type="gramStart"/>
                                          <w:r w:rsidR="00C800DD">
                                            <w:rPr>
                                              <w:sz w:val="20"/>
                                            </w:rPr>
                                            <w:t>four  wheeler</w:t>
                                          </w:r>
                                          <w:proofErr w:type="gram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C800DD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Unload off road vehicles off trailer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C800DD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Sweep around each area and pick anything up such as tools and parts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C800DD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Start on tear down of four wheeler that came off 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trailer</w:t>
                                            </w: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177E41">
                                      <w:rPr>
                                        <w:sz w:val="20"/>
                                      </w:rPr>
                                      <w:t>ABSENT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177E4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Trace old design onto bigger piece 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177E41">
                                      <w:rPr>
                                        <w:sz w:val="20"/>
                                      </w:rPr>
                                      <w:t xml:space="preserve">Work on </w:t>
                                    </w:r>
                                    <w:proofErr w:type="spellStart"/>
                                    <w:proofErr w:type="gramStart"/>
                                    <w:r w:rsidR="00177E41">
                                      <w:rPr>
                                        <w:sz w:val="20"/>
                                      </w:rPr>
                                      <w:t>ftc</w:t>
                                    </w:r>
                                    <w:proofErr w:type="spellEnd"/>
                                    <w:proofErr w:type="gramEnd"/>
                                    <w:r w:rsidR="00177E41">
                                      <w:rPr>
                                        <w:sz w:val="20"/>
                                      </w:rPr>
                                      <w:t xml:space="preserve"> bots hanging mechanism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177E4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Cut out new piece with air grinder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177E4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Design stopper for hook so it does not stay up all the time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177E4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Paint piece in paint booth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177E4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Design and think of what materials we are going to use on each step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177E41">
                                      <w:rPr>
                                        <w:sz w:val="20"/>
                                      </w:rPr>
                                      <w:t xml:space="preserve">Work on </w:t>
                                    </w:r>
                                    <w:proofErr w:type="spellStart"/>
                                    <w:r w:rsidR="00177E41">
                                      <w:rPr>
                                        <w:sz w:val="20"/>
                                      </w:rPr>
                                      <w:t>smet</w:t>
                                    </w:r>
                                    <w:proofErr w:type="spellEnd"/>
                                    <w:r w:rsidR="00177E41">
                                      <w:rPr>
                                        <w:sz w:val="20"/>
                                      </w:rPr>
                                      <w:t xml:space="preserve"> project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177E4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Make our first step which is our lever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177E4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Do research on ones that people have done in the past and online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765C1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Found out they will not work and found adapters for hoses in order for them to work 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765C19">
                                      <w:rPr>
                                        <w:sz w:val="20"/>
                                      </w:rPr>
                                      <w:t xml:space="preserve">Work on </w:t>
                                    </w:r>
                                    <w:proofErr w:type="spellStart"/>
                                    <w:r w:rsidR="00765C19">
                                      <w:rPr>
                                        <w:sz w:val="20"/>
                                      </w:rPr>
                                      <w:t>smet</w:t>
                                    </w:r>
                                    <w:proofErr w:type="spellEnd"/>
                                    <w:r w:rsidR="00765C19">
                                      <w:rPr>
                                        <w:sz w:val="20"/>
                                      </w:rPr>
                                      <w:t xml:space="preserve"> project and formula brakes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765C19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Sketch out how much of each piece we will need to make our incline plane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765C19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Got in new brake lines for formula car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765C19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Start to build incline plane and figure out how we are going to connect incline plane and screw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C800DD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Help make sure all tools and parts are in correct place</w:t>
                                </w: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C800DD">
                                      <w:rPr>
                                        <w:sz w:val="20"/>
                                      </w:rPr>
                                      <w:t xml:space="preserve">Work on cleaning up shop and work on </w:t>
                                    </w:r>
                                    <w:proofErr w:type="gramStart"/>
                                    <w:r w:rsidR="00C800DD">
                                      <w:rPr>
                                        <w:sz w:val="20"/>
                                      </w:rPr>
                                      <w:t>four  wheeler</w:t>
                                    </w:r>
                                    <w:proofErr w:type="gramEnd"/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C800DD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Unload off road vehicles off trailer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C800DD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Sweep around each area and pick anything up such as tools and parts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C800DD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Start on tear down of four wheeler that came off 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trailer</w:t>
                                      </w: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77E41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765C19"/>
    <w:rsid w:val="0076674B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800DD"/>
    <w:rsid w:val="00CE3F29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EEEF9-533A-45D2-A549-78465DA65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sem 2 week 7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2</cp:revision>
  <dcterms:created xsi:type="dcterms:W3CDTF">2014-02-28T19:54:00Z</dcterms:created>
  <dcterms:modified xsi:type="dcterms:W3CDTF">2014-02-28T19:54:00Z</dcterms:modified>
</cp:coreProperties>
</file>