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1849CF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Realized it wouldn’t work and had to bend new one to make it go to master cylinder and caliper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849CF">
                                            <w:rPr>
                                              <w:sz w:val="20"/>
                                            </w:rPr>
                                            <w:t>Work on formula brakes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849CF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Hook up and make sure it is able to be hooked up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849CF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Check to see if old hardline will work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849CF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Drill hole for other brake caliper hardline to go through and start to bend new hardline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46C1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new bracket for lever and incline supports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746C1E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746C1E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746C1E">
                                            <w:rPr>
                                              <w:sz w:val="20"/>
                                            </w:rPr>
                                            <w:t xml:space="preserve"> project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46C1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Find supplies to make screw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46C1E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Work on lever mechanisms axle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1416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Put counter weight on lever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 sides to see how long we need each board to be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76C2A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176C2A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r w:rsidR="00176C2A">
                                            <w:rPr>
                                              <w:sz w:val="20"/>
                                            </w:rPr>
                                            <w:t xml:space="preserve"> field walls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boards down to correct size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Find another board for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ftc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field walls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Screw boards together and set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ftc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field up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Find materials to hold a screw like object onto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pvc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piping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AA271B">
                                            <w:rPr>
                                              <w:sz w:val="20"/>
                                            </w:rPr>
                                            <w:t xml:space="preserve">Work on 3 steps of </w:t>
                                          </w:r>
                                          <w:proofErr w:type="spellStart"/>
                                          <w:r w:rsidR="00AA271B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AA271B">
                                            <w:rPr>
                                              <w:sz w:val="20"/>
                                            </w:rPr>
                                            <w:t xml:space="preserve"> project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Finish lever mechanism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making the screw step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A271B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on pulley step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87329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Finish pulley step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73294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873294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873294">
                                            <w:rPr>
                                              <w:sz w:val="20"/>
                                            </w:rPr>
                                            <w:t xml:space="preserve"> project steps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7329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Work on making screw in perfect working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order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7329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sure I have three steps made or ready to be made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1849CF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Realized it wouldn’t work and had to bend new one to make it go to master cylinder and caliper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849CF">
                                      <w:rPr>
                                        <w:sz w:val="20"/>
                                      </w:rPr>
                                      <w:t>Work on formula brakes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849CF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Hook up and make sure it is able to be hooked up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849CF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Check to see if old hardline will work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849CF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Drill hole for other brake caliper hardline to go through and start to bend new hardline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746C1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Make new bracket for lever and incline supports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746C1E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746C1E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746C1E">
                                      <w:rPr>
                                        <w:sz w:val="20"/>
                                      </w:rPr>
                                      <w:t xml:space="preserve"> project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46C1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Find supplies to make screw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746C1E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Work on lever mechanisms axle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A1416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counter weight on lever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AA271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Measure sides to see how long we need each board to be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76C2A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176C2A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r w:rsidR="00176C2A">
                                      <w:rPr>
                                        <w:sz w:val="20"/>
                                      </w:rPr>
                                      <w:t xml:space="preserve"> field walls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boards down to correct size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Find another board for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ftc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field walls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Screw boards together and set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ftc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field up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AA271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Find materials to hold a screw like object onto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pvc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piping 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AA271B">
                                      <w:rPr>
                                        <w:sz w:val="20"/>
                                      </w:rPr>
                                      <w:t xml:space="preserve">Work on 3 steps of </w:t>
                                    </w:r>
                                    <w:proofErr w:type="spellStart"/>
                                    <w:r w:rsidR="00AA271B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AA271B">
                                      <w:rPr>
                                        <w:sz w:val="20"/>
                                      </w:rPr>
                                      <w:t xml:space="preserve"> project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Finish lever mechanism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making the screw step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AA271B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on pulley step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87329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pulley step 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73294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873294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873294">
                                      <w:rPr>
                                        <w:sz w:val="20"/>
                                      </w:rPr>
                                      <w:t xml:space="preserve"> project steps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7329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Work on making screw in perfect working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order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87329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sure I have three steps made or ready to be made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76C2A"/>
    <w:rsid w:val="001849CF"/>
    <w:rsid w:val="001936F3"/>
    <w:rsid w:val="001B3E81"/>
    <w:rsid w:val="00240EE8"/>
    <w:rsid w:val="00260DF3"/>
    <w:rsid w:val="002F2CF4"/>
    <w:rsid w:val="004135F1"/>
    <w:rsid w:val="00446361"/>
    <w:rsid w:val="005C75B0"/>
    <w:rsid w:val="005F79BA"/>
    <w:rsid w:val="00746C1E"/>
    <w:rsid w:val="0076674B"/>
    <w:rsid w:val="00854BDF"/>
    <w:rsid w:val="00873294"/>
    <w:rsid w:val="009A3EE4"/>
    <w:rsid w:val="00A03FA6"/>
    <w:rsid w:val="00A0413A"/>
    <w:rsid w:val="00A1416F"/>
    <w:rsid w:val="00A40919"/>
    <w:rsid w:val="00A74C38"/>
    <w:rsid w:val="00AA271B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DACAC-077A-4C1A-B155-1D60C16F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 2 week 8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2014-03-07T19:07:00Z</dcterms:created>
  <dcterms:modified xsi:type="dcterms:W3CDTF">2014-03-07T19:07:00Z</dcterms:modified>
</cp:coreProperties>
</file>