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C95004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designing screw mechanism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C95004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r w:rsidR="00C95004">
                                            <w:rPr>
                                              <w:sz w:val="20"/>
                                            </w:rPr>
                                            <w:t>smet</w:t>
                                          </w:r>
                                          <w:proofErr w:type="spellEnd"/>
                                          <w:r w:rsidR="00C95004">
                                            <w:rPr>
                                              <w:sz w:val="20"/>
                                            </w:rPr>
                                            <w:t xml:space="preserve"> steps 3 and 4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C95004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building and acquiring pieces needed to make it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C95004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Finish my third step (pulley system) by connecting string to lever mechanism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C95004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Help shell pull pieces out of body mold and move car and body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513D8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Found out our calculations were wrong for out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cvt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so our top speed was wrong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513D84">
                                            <w:rPr>
                                              <w:sz w:val="20"/>
                                            </w:rPr>
                                            <w:t xml:space="preserve">Helped with </w:t>
                                          </w:r>
                                          <w:proofErr w:type="spellStart"/>
                                          <w:proofErr w:type="gramStart"/>
                                          <w:r w:rsidR="00513D84"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proofErr w:type="gramEnd"/>
                                          <w:r w:rsidR="00513D84">
                                            <w:rPr>
                                              <w:sz w:val="20"/>
                                            </w:rPr>
                                            <w:t xml:space="preserve"> autonomous programming and looked up specs for speed ratio on formula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513D8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Looked up our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cvt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driven and driver ration and found that our old calculations were wrong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513D8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Helped estimate times and stop or grab robot if it hits or messes up and keeps running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513D84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Put new ratios in and found our number had only been off not our parts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FE4F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thinking of how I am going to connect screw to rest of the steps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FE4F19">
                                            <w:rPr>
                                              <w:sz w:val="20"/>
                                            </w:rPr>
                                            <w:t xml:space="preserve">Work on screw mechanism for </w:t>
                                          </w:r>
                                          <w:proofErr w:type="spellStart"/>
                                          <w:r w:rsidR="00FE4F19">
                                            <w:rPr>
                                              <w:sz w:val="20"/>
                                            </w:rPr>
                                            <w:t>smet</w:t>
                                          </w:r>
                                          <w:proofErr w:type="spell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FE4F19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Tape hose together to make sure it doesn’t unwind and make sure it will stay on two posts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FE4F19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Found new tube for marble or ball to go down in a screw motion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FE4F19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Brainstorm ideas for release mechanism for marble or ball at the start of the screw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1D159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new incline plane lower than the first one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1D159A">
                                            <w:rPr>
                                              <w:sz w:val="20"/>
                                            </w:rPr>
                                            <w:t xml:space="preserve">Work on </w:t>
                                          </w:r>
                                          <w:proofErr w:type="spellStart"/>
                                          <w:r w:rsidR="001D159A">
                                            <w:rPr>
                                              <w:sz w:val="20"/>
                                            </w:rPr>
                                            <w:t>smet</w:t>
                                          </w:r>
                                          <w:proofErr w:type="spellEnd"/>
                                          <w:r w:rsidR="001D159A">
                                            <w:rPr>
                                              <w:sz w:val="20"/>
                                            </w:rPr>
                                            <w:t xml:space="preserve"> screw and incline plane and help shell and </w:t>
                                          </w:r>
                                          <w:proofErr w:type="spellStart"/>
                                          <w:proofErr w:type="gramStart"/>
                                          <w:r w:rsidR="001D159A"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proofErr w:type="gramEnd"/>
                                          <w:r w:rsidR="001D159A">
                                            <w:rPr>
                                              <w:sz w:val="20"/>
                                            </w:rPr>
                                            <w:t xml:space="preserve"> programming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D159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Help shell trace body shape for under body support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D159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Stabilize </w:t>
                                            </w: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screw  mechanism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with rods and tape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1D159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Help </w:t>
                                            </w:r>
                                            <w:proofErr w:type="spellStart"/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tyler</w:t>
                                            </w:r>
                                            <w:proofErr w:type="spellEnd"/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estimate times for turns and drops for blocks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E60A6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Connect string to each pulley in order to the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realease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the golf ball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E60A6F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Help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sz w:val="20"/>
                                            </w:rPr>
                                            <w:t>eric</w:t>
                                          </w:r>
                                          <w:proofErr w:type="spellEnd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work on his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sz w:val="20"/>
                                            </w:rPr>
                                            <w:t>smet</w:t>
                                          </w:r>
                                          <w:proofErr w:type="spellEnd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proofErr w:type="gramStart"/>
                                          <w:r>
                                            <w:rPr>
                                              <w:sz w:val="20"/>
                                            </w:rPr>
                                            <w:t>project  and</w:t>
                                          </w:r>
                                          <w:proofErr w:type="gramEnd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load </w:t>
                                          </w:r>
                                          <w:proofErr w:type="spellStart"/>
                                          <w:r>
                                            <w:rPr>
                                              <w:sz w:val="20"/>
                                            </w:rPr>
                                            <w:t>ftc</w:t>
                                          </w:r>
                                          <w:proofErr w:type="spellEnd"/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bus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60A6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Make flag mount on black cart for </w:t>
                                            </w:r>
                                            <w:proofErr w:type="spellStart"/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ftc</w:t>
                                            </w:r>
                                            <w:proofErr w:type="spellEnd"/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flag to stay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60A6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Make basket for his last pulley mechanism that will release a ball and activate </w:t>
                                            </w:r>
                                            <w:proofErr w:type="spellStart"/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blaines</w:t>
                                            </w:r>
                                            <w:proofErr w:type="spellEnd"/>
                                            <w:proofErr w:type="gramEnd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60A6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Load cart onto bus and gather up any tools or equipment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needed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C95004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Start designing screw mechanism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C95004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r w:rsidR="00C95004">
                                      <w:rPr>
                                        <w:sz w:val="20"/>
                                      </w:rPr>
                                      <w:t>smet</w:t>
                                    </w:r>
                                    <w:proofErr w:type="spellEnd"/>
                                    <w:r w:rsidR="00C95004">
                                      <w:rPr>
                                        <w:sz w:val="20"/>
                                      </w:rPr>
                                      <w:t xml:space="preserve"> steps 3 and 4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C95004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building and acquiring pieces needed to make it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C95004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Finish my third step (pulley system) by connecting string to lever mechanism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C95004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 shell pull pieces out of body mold and move car and body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513D8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Found out our calculations were wrong for out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cvt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so our top speed was wrong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513D84">
                                      <w:rPr>
                                        <w:sz w:val="20"/>
                                      </w:rPr>
                                      <w:t xml:space="preserve">Helped with </w:t>
                                    </w:r>
                                    <w:proofErr w:type="spellStart"/>
                                    <w:proofErr w:type="gramStart"/>
                                    <w:r w:rsidR="00513D84"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proofErr w:type="gramEnd"/>
                                    <w:r w:rsidR="00513D84">
                                      <w:rPr>
                                        <w:sz w:val="20"/>
                                      </w:rPr>
                                      <w:t xml:space="preserve"> autonomous programming and looked up specs for speed ratio on formula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513D8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Looked up our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cvt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driven and driver ration and found that our old calculations were wrong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513D8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Helped estimate times and stop or grab robot if it hits or messes up and keeps running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513D84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Put new ratios in and found our number had only been off not our parts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FE4F1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Start thinking of how I am going to connect screw to rest of the steps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FE4F19">
                                      <w:rPr>
                                        <w:sz w:val="20"/>
                                      </w:rPr>
                                      <w:t xml:space="preserve">Work on screw mechanism for </w:t>
                                    </w:r>
                                    <w:proofErr w:type="spellStart"/>
                                    <w:r w:rsidR="00FE4F19">
                                      <w:rPr>
                                        <w:sz w:val="20"/>
                                      </w:rPr>
                                      <w:t>smet</w:t>
                                    </w:r>
                                    <w:proofErr w:type="spellEnd"/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FE4F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Tape hose together to make sure it doesn’t unwind and make sure it will stay on two posts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FE4F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Found new tube for marble or ball to go down in a screw motion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FE4F19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Brainstorm ideas for release mechanism for marble or ball at the start of the screw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1D159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Make new incline plane lower than the first one 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1D159A">
                                      <w:rPr>
                                        <w:sz w:val="20"/>
                                      </w:rPr>
                                      <w:t xml:space="preserve">Work on </w:t>
                                    </w:r>
                                    <w:proofErr w:type="spellStart"/>
                                    <w:r w:rsidR="001D159A">
                                      <w:rPr>
                                        <w:sz w:val="20"/>
                                      </w:rPr>
                                      <w:t>smet</w:t>
                                    </w:r>
                                    <w:proofErr w:type="spellEnd"/>
                                    <w:r w:rsidR="001D159A">
                                      <w:rPr>
                                        <w:sz w:val="20"/>
                                      </w:rPr>
                                      <w:t xml:space="preserve"> screw and incline plane and help shell and </w:t>
                                    </w:r>
                                    <w:proofErr w:type="spellStart"/>
                                    <w:proofErr w:type="gramStart"/>
                                    <w:r w:rsidR="001D159A"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proofErr w:type="gramEnd"/>
                                    <w:r w:rsidR="001D159A">
                                      <w:rPr>
                                        <w:sz w:val="20"/>
                                      </w:rPr>
                                      <w:t xml:space="preserve"> programming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1D159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Help shell trace body shape for under body support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1D159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Stabilize </w:t>
                                      </w: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screw  mechanism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with rods and tape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1D159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Help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tyler</w:t>
                                      </w:r>
                                      <w:proofErr w:type="spellEnd"/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estimate times for turns and drops for blocks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E60A6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Connect string to each pulley in order to the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realease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the golf ball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E60A6F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Help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eric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work on his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smet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sz w:val="20"/>
                                      </w:rPr>
                                      <w:t>project  and</w:t>
                                    </w:r>
                                    <w:proofErr w:type="gramEnd"/>
                                    <w:r>
                                      <w:rPr>
                                        <w:sz w:val="20"/>
                                      </w:rPr>
                                      <w:t xml:space="preserve"> load </w:t>
                                    </w:r>
                                    <w:proofErr w:type="spellStart"/>
                                    <w:r>
                                      <w:rPr>
                                        <w:sz w:val="20"/>
                                      </w:rPr>
                                      <w:t>ftc</w:t>
                                    </w:r>
                                    <w:proofErr w:type="spellEnd"/>
                                    <w:r>
                                      <w:rPr>
                                        <w:sz w:val="20"/>
                                      </w:rPr>
                                      <w:t xml:space="preserve"> bus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E60A6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flag mount on black cart for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ftc</w:t>
                                      </w:r>
                                      <w:proofErr w:type="spellEnd"/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flag to stay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E60A6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basket for his last pulley mechanism that will release a ball and activate </w:t>
                                      </w:r>
                                      <w:proofErr w:type="spellStart"/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blaines</w:t>
                                      </w:r>
                                      <w:proofErr w:type="spellEnd"/>
                                      <w:proofErr w:type="gramEnd"/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E60A6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Load cart onto bus and gather up any tools or equipment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needed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1D159A"/>
    <w:rsid w:val="00240EE8"/>
    <w:rsid w:val="00260DF3"/>
    <w:rsid w:val="002F2CF4"/>
    <w:rsid w:val="004135F1"/>
    <w:rsid w:val="00446361"/>
    <w:rsid w:val="00513D84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95004"/>
    <w:rsid w:val="00CE3F29"/>
    <w:rsid w:val="00E60A6F"/>
    <w:rsid w:val="00EA6342"/>
    <w:rsid w:val="00F624BB"/>
    <w:rsid w:val="00FE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70F67-169A-4F36-8381-FA5475B8D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sem 2 week 9</Template>
  <TotalTime>136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2014-03-14T18:39:00Z</dcterms:created>
  <dcterms:modified xsi:type="dcterms:W3CDTF">2014-03-14T18:39:00Z</dcterms:modified>
</cp:coreProperties>
</file>