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0472FD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pieces for support on rear end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472FD">
                                            <w:rPr>
                                              <w:sz w:val="20"/>
                                            </w:rPr>
                                            <w:t xml:space="preserve">Get puzzle cube blocks made on cad and work on </w:t>
                                          </w:r>
                                          <w:proofErr w:type="spellStart"/>
                                          <w:r w:rsidR="000472FD">
                                            <w:rPr>
                                              <w:sz w:val="20"/>
                                            </w:rPr>
                                            <w:t>reaer</w:t>
                                          </w:r>
                                          <w:proofErr w:type="spellEnd"/>
                                          <w:r w:rsidR="000472FD">
                                            <w:rPr>
                                              <w:sz w:val="20"/>
                                            </w:rPr>
                                            <w:t xml:space="preserve"> end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0472FD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Scallop ends on metal pieces cut for support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0472FD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each block for the cube and color each block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0472FD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Put pieces where welding needs to tack down the pieces to ends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0F2EB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0F2EB1">
                                        <w:rPr>
                                          <w:sz w:val="20"/>
                                        </w:rPr>
                                        <w:t>Assemble all pieces together into cube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0F2EB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Worked on cube in inventor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F2EB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Explode and play cube presentation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F2EB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Learned how to put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pices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into cube formation and how to explode them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0F2EB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Brain storm and sketch ideas for steering on formula car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DE730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DE730C">
                                        <w:rPr>
                                          <w:sz w:val="20"/>
                                        </w:rPr>
                                        <w:t xml:space="preserve">Cut bars to hold </w:t>
                                      </w:r>
                                      <w:proofErr w:type="gramStart"/>
                                      <w:r w:rsidRPr="00DE730C">
                                        <w:rPr>
                                          <w:sz w:val="20"/>
                                        </w:rPr>
                                        <w:t>bearing  in</w:t>
                                      </w:r>
                                      <w:proofErr w:type="gramEnd"/>
                                      <w:r w:rsidRPr="00DE730C">
                                        <w:rPr>
                                          <w:sz w:val="20"/>
                                        </w:rPr>
                                        <w:t xml:space="preserve"> place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DE730C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gramStart"/>
                                          <w:r w:rsidR="00DE730C">
                                            <w:rPr>
                                              <w:sz w:val="20"/>
                                            </w:rPr>
                                            <w:t>formula  steering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DE730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DE730C">
                                              <w:rPr>
                                                <w:sz w:val="20"/>
                                              </w:rPr>
                                              <w:t>Grind pieces to make them flush with bearing plate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DE730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Brain storm ideas for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pices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to hold bearing plate in place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20327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Grind rough surface down to a smooth surface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20327B">
                                            <w:rPr>
                                              <w:sz w:val="20"/>
                                            </w:rPr>
                                            <w:t>Work on formula rear end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0327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Take measurements for new brackets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0327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old rear end brackets off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72496">
                                            <w:rPr>
                                              <w:sz w:val="20"/>
                                            </w:rPr>
                                            <w:t>ABSENT!!!!</w:t>
                                          </w:r>
                                          <w:bookmarkStart w:id="0" w:name="_GoBack"/>
                                          <w:bookmarkEnd w:id="0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0472FD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Cut pieces for support on rear end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472FD">
                                      <w:rPr>
                                        <w:sz w:val="20"/>
                                      </w:rPr>
                                      <w:t xml:space="preserve">Get puzzle cube blocks made on cad and work on </w:t>
                                    </w:r>
                                    <w:proofErr w:type="spellStart"/>
                                    <w:r w:rsidR="000472FD">
                                      <w:rPr>
                                        <w:sz w:val="20"/>
                                      </w:rPr>
                                      <w:t>reaer</w:t>
                                    </w:r>
                                    <w:proofErr w:type="spellEnd"/>
                                    <w:r w:rsidR="000472FD">
                                      <w:rPr>
                                        <w:sz w:val="20"/>
                                      </w:rPr>
                                      <w:t xml:space="preserve"> end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0472FD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Scallop ends on metal pieces cut for support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0472FD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each block for the cube and color each block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0472FD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pieces where welding needs to tack down the pieces to ends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0F2EB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0F2EB1">
                                  <w:rPr>
                                    <w:sz w:val="20"/>
                                  </w:rPr>
                                  <w:t>Assemble all pieces together into cube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0F2EB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Worked on cube in inventor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0F2EB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Explode and play cube presentation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F2EB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Learned how to put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pices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into cube formation and how to explode them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0F2EB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Brain storm and sketch ideas for steering on formula car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DE730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DE730C">
                                  <w:rPr>
                                    <w:sz w:val="20"/>
                                  </w:rPr>
                                  <w:t xml:space="preserve">Cut bars to hold </w:t>
                                </w:r>
                                <w:proofErr w:type="gramStart"/>
                                <w:r w:rsidRPr="00DE730C">
                                  <w:rPr>
                                    <w:sz w:val="20"/>
                                  </w:rPr>
                                  <w:t>bearing  in</w:t>
                                </w:r>
                                <w:proofErr w:type="gramEnd"/>
                                <w:r w:rsidRPr="00DE730C">
                                  <w:rPr>
                                    <w:sz w:val="20"/>
                                  </w:rPr>
                                  <w:t xml:space="preserve"> place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DE730C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gramStart"/>
                                    <w:r w:rsidR="00DE730C">
                                      <w:rPr>
                                        <w:sz w:val="20"/>
                                      </w:rPr>
                                      <w:t>formula  steering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DE730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 w:rsidRPr="00DE730C">
                                        <w:rPr>
                                          <w:sz w:val="20"/>
                                        </w:rPr>
                                        <w:t>Grind pieces to make them flush with bearing plate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DE730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Brain storm ideas for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pices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to hold bearing plate in place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20327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Grind rough surface down to a smooth surface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20327B">
                                      <w:rPr>
                                        <w:sz w:val="20"/>
                                      </w:rPr>
                                      <w:t>Work on formula rear end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20327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Take measurements for new brackets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0327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old rear end brackets off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72496">
                                      <w:rPr>
                                        <w:sz w:val="20"/>
                                      </w:rPr>
                                      <w:t>ABSENT!!!!</w:t>
                                    </w:r>
                                    <w:bookmarkStart w:id="1" w:name="_GoBack"/>
                                    <w:bookmarkEnd w:id="1"/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472FD"/>
    <w:rsid w:val="000705D0"/>
    <w:rsid w:val="000F2EB1"/>
    <w:rsid w:val="00172496"/>
    <w:rsid w:val="001936F3"/>
    <w:rsid w:val="001B3E81"/>
    <w:rsid w:val="0020327B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E730C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35891-4C1E-4AC3-A766-D262B4F9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semester 2 week 2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2013-10-28T16:20:00Z</dcterms:created>
  <dcterms:modified xsi:type="dcterms:W3CDTF">2013-10-28T16:20:00Z</dcterms:modified>
</cp:coreProperties>
</file>