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D95972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Got more answers after I went back through video myself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D95972">
                                            <w:rPr>
                                              <w:sz w:val="20"/>
                                            </w:rPr>
                                            <w:t xml:space="preserve">Watched informational videos on designing and took safety test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D95972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Took test to best of my ability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  <w:r w:rsidR="00D95972">
                                              <w:rPr>
                                                <w:sz w:val="20"/>
                                              </w:rPr>
                                              <w:t>Couldn’t hear video all that well and couldn’t understand what the guy was saying half the time. Didn’t learn some of the questions about on test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D95972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Filled in blanks on worksheet for video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D95972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Corrected any incorrect answers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D95972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Made wood block according to Mr. Neal’s template with power tools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D95972">
                                            <w:rPr>
                                              <w:sz w:val="20"/>
                                            </w:rPr>
                                            <w:t xml:space="preserve">Used power tools to get used to them and feel confident about using them. Do 1.6 </w:t>
                                          </w:r>
                                          <w:proofErr w:type="gramStart"/>
                                          <w:r w:rsidR="00D95972">
                                            <w:rPr>
                                              <w:sz w:val="20"/>
                                            </w:rPr>
                                            <w:t>assignment</w:t>
                                          </w:r>
                                          <w:proofErr w:type="gramEnd"/>
                                          <w:r w:rsidR="00D95972">
                                            <w:rPr>
                                              <w:sz w:val="20"/>
                                            </w:rPr>
                                            <w:t>.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D95972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Researched disciplines of engineering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  <w:r w:rsidR="00D95972">
                                              <w:rPr>
                                                <w:sz w:val="20"/>
                                              </w:rPr>
                                              <w:t xml:space="preserve">Hard to find good definitions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D95972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Mr. Neal showed and talked to us about how to use different power tools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D95972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Made PowerPoint for assignment 1.6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BF17F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Sketch then make actual mockup of pedals with correct measurements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BF17FB">
                                            <w:rPr>
                                              <w:sz w:val="20"/>
                                            </w:rPr>
                                            <w:t>Cut out and design new pedals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F17FB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Make bases and figure out what our foot will be pushing to move the whole pedal assembly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F17FB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Take measurements of old pedals and measure how high and close together the new ones need to be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825A6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Took wood mockups apart and traced each separate piece onto metal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825A60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Finished wood mockups </w:t>
                                          </w:r>
                                          <w:proofErr w:type="gramStart"/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and </w:t>
                                          </w:r>
                                          <w:r w:rsidR="004135F1"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sz w:val="20"/>
                                            </w:rPr>
                                            <w:t>Traced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pedals onto metal pieces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25A6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Left notes and measurements for a.m. 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classes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25A6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Measured out and sketched up new pieces to finish up our wood mockups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A164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 w:rsidRPr="004A1644">
                                        <w:rPr>
                                          <w:sz w:val="20"/>
                                        </w:rPr>
                                        <w:t>Make sure all lines are correct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4A1644" w:rsidRPr="004A1644">
                                            <w:rPr>
                                              <w:sz w:val="20"/>
                                            </w:rPr>
                                            <w:t>Finish cutting pedals out and L shapes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A164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 w:rsidRPr="004A1644">
                                              <w:rPr>
                                                <w:sz w:val="20"/>
                                              </w:rPr>
                                              <w:t>Check and see what a.m. cut out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and start where they left off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D95972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Got more answers after I went back through video myself 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D95972">
                                      <w:rPr>
                                        <w:sz w:val="20"/>
                                      </w:rPr>
                                      <w:t xml:space="preserve">Watched informational videos on designing and took safety test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D95972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Took test to best of my ability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r w:rsidR="00D95972">
                                        <w:rPr>
                                          <w:sz w:val="20"/>
                                        </w:rPr>
                                        <w:t>Couldn’t hear video all that well and couldn’t understand what the guy was saying half the time. Didn’t learn some of the questions about on test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D95972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Filled in blanks on worksheet for video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D95972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Corrected any incorrect answers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D9597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Made wood block according to Mr. Neal’s template with power tools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D95972">
                                      <w:rPr>
                                        <w:sz w:val="20"/>
                                      </w:rPr>
                                      <w:t xml:space="preserve">Used power tools to get used to them and feel confident about using them. Do 1.6 </w:t>
                                    </w:r>
                                    <w:proofErr w:type="gramStart"/>
                                    <w:r w:rsidR="00D95972">
                                      <w:rPr>
                                        <w:sz w:val="20"/>
                                      </w:rPr>
                                      <w:t>assignment</w:t>
                                    </w:r>
                                    <w:proofErr w:type="gramEnd"/>
                                    <w:r w:rsidR="00D95972">
                                      <w:rPr>
                                        <w:sz w:val="20"/>
                                      </w:rPr>
                                      <w:t>.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D95972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Researched disciplines of engineering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r w:rsidR="00D95972">
                                        <w:rPr>
                                          <w:sz w:val="20"/>
                                        </w:rPr>
                                        <w:t xml:space="preserve">Hard to find good definitions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D95972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Mr. Neal showed and talked to us about how to use different power tools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D95972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Made PowerPoint for assignment 1.6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BF17F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Sketch then make actual mockup of pedals with correct measurements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BF17FB">
                                      <w:rPr>
                                        <w:sz w:val="20"/>
                                      </w:rPr>
                                      <w:t>Cut out and design new pedals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BF17F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bases and figure out what our foot will be pushing to move the whole pedal assembly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BF17F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Take measurements of old pedals and measure how high and close together the new ones need to be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825A6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Took wood mockups apart and traced each separate piece onto metal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825A60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Finished wood mockups </w:t>
                                    </w: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 xml:space="preserve">and </w:t>
                                    </w:r>
                                    <w:r w:rsidR="004135F1"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20"/>
                                      </w:rPr>
                                      <w:t>Traced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pedals onto metal pieces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825A6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Left notes and measurements for a.m.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classes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825A6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Measured out and sketched up new pieces to finish up our wood mockups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A164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 w:rsidRPr="004A1644">
                                  <w:rPr>
                                    <w:sz w:val="20"/>
                                  </w:rPr>
                                  <w:t>Make sure all lines are correct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4A1644" w:rsidRPr="004A1644">
                                      <w:rPr>
                                        <w:sz w:val="20"/>
                                      </w:rPr>
                                      <w:t>Finish cutting pedals out and L shapes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A164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 w:rsidRPr="004A1644">
                                        <w:rPr>
                                          <w:sz w:val="20"/>
                                        </w:rPr>
                                        <w:t>Check and see what a.m. cut out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 xml:space="preserve"> and start where they left off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4A1644"/>
    <w:rsid w:val="005446FD"/>
    <w:rsid w:val="005C75B0"/>
    <w:rsid w:val="005F79BA"/>
    <w:rsid w:val="0076674B"/>
    <w:rsid w:val="00825A60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BF17FB"/>
    <w:rsid w:val="00CE3F29"/>
    <w:rsid w:val="00D95972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EEAE8-56ED-4ABA-B4BD-92089E878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week 3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2013-08-23T18:54:00Z</dcterms:created>
  <dcterms:modified xsi:type="dcterms:W3CDTF">2013-08-23T18:54:00Z</dcterms:modified>
</cp:coreProperties>
</file>