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FC242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A338C7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Look over slideshows for each type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A338C7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Go over isometric and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multiview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slideshows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A338C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Print out worksheets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A338C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Computer was being slow to open and couldn’t print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A338C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Bring up extra copy on my computer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6069C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Use straight edge to draw and sketch the drawings required</w:t>
                            </w:r>
                            <w:bookmarkStart w:id="0" w:name="_GoBack"/>
                            <w:bookmarkEnd w:id="0"/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6069C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Draw and sketch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multiview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and isometric drawings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0168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 up sketches and make sure I left all construction lines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069C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Print off worksheets for drawings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0168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Use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othe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base plate for template and trace it onto new piece of metal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70168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Cut out base plate for pedals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0168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out base plate with grinder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70168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Uneven edges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0168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Find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pice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of metal for base plate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0168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Drill holes for bolts to hold onto car floor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0168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Get tools fo</w:t>
                            </w:r>
                            <w:r w:rsidR="00A338C7">
                              <w:rPr>
                                <w:sz w:val="20"/>
                              </w:rPr>
                              <w:t>r nuts and bolts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70168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Help take apart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atv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for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baja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A338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Pull everything off and put hardware with each part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0168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Tear plastic body off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atv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frame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A338C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Mount seat to frame and take more measurements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A338C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Try to finish shell car seat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338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off excess of metal at the top of seat and round corners for bottom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A338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Take measurements of someone’s head while wearing a helmet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A338C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Grind down any sharp edges and mount seat back down and mark where the top needs bent and </w:t>
                                  </w:r>
                                  <w:r>
                                    <w:rPr>
                                      <w:sz w:val="20"/>
                                    </w:rPr>
                                    <w:t>mounted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7254D"/>
    <w:rsid w:val="002F2CF4"/>
    <w:rsid w:val="004135F1"/>
    <w:rsid w:val="00446361"/>
    <w:rsid w:val="005C75B0"/>
    <w:rsid w:val="005F79BA"/>
    <w:rsid w:val="006069C1"/>
    <w:rsid w:val="0070168B"/>
    <w:rsid w:val="0076674B"/>
    <w:rsid w:val="00854BDF"/>
    <w:rsid w:val="009A3EE4"/>
    <w:rsid w:val="00A03FA6"/>
    <w:rsid w:val="00A0413A"/>
    <w:rsid w:val="00A338C7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  <w:rsid w:val="00FC2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F43E1-08B7-47AF-B397-F3F93276B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week 4</Template>
  <TotalTime>20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jlgregory</cp:lastModifiedBy>
  <cp:revision>4</cp:revision>
  <dcterms:created xsi:type="dcterms:W3CDTF">2013-08-28T17:08:00Z</dcterms:created>
  <dcterms:modified xsi:type="dcterms:W3CDTF">2013-08-30T18:58:00Z</dcterms:modified>
</cp:coreProperties>
</file>