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0841C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Mark where holes need to be drilled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0841C8">
                                            <w:rPr>
                                              <w:sz w:val="20"/>
                                            </w:rPr>
                                            <w:t xml:space="preserve">Mount </w:t>
                                          </w:r>
                                          <w:proofErr w:type="gramStart"/>
                                          <w:r w:rsidR="000841C8">
                                            <w:rPr>
                                              <w:sz w:val="20"/>
                                            </w:rPr>
                                            <w:t>pedals  on</w:t>
                                          </w:r>
                                          <w:proofErr w:type="gramEnd"/>
                                          <w:r w:rsidR="000841C8">
                                            <w:rPr>
                                              <w:sz w:val="20"/>
                                            </w:rPr>
                                            <w:t xml:space="preserve"> formula car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0841C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Drill holes and bolt pedals down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0841C8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Measured and made marks to where pedals need to be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34C8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Complete and finish activity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34C8F">
                                            <w:rPr>
                                              <w:sz w:val="20"/>
                                            </w:rPr>
                                            <w:t>Finish 3.3 activity and redesign dash on formula car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34C8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Look at things we need to incorporate in dash and make sketches of new ways to improve it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34C8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Get caliper and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automoblox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car for activity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58619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Connect cable to choke lever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885CCF">
                                            <w:rPr>
                                              <w:sz w:val="20"/>
                                            </w:rPr>
                                            <w:t>Thread pedal bars and temporarily mount choke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58619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Temporarily mount choke lever and cable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885CC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Get threading tool and thread bars to finish the pedals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C8468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Drill holes into wood and board for mounting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C8468A">
                                            <w:rPr>
                                              <w:sz w:val="20"/>
                                            </w:rPr>
                                            <w:t xml:space="preserve">Mount rear end </w:t>
                                          </w:r>
                                          <w:proofErr w:type="spellStart"/>
                                          <w:r w:rsidR="00C8468A">
                                            <w:rPr>
                                              <w:sz w:val="20"/>
                                            </w:rPr>
                                            <w:t>mach</w:t>
                                          </w:r>
                                          <w:proofErr w:type="spellEnd"/>
                                          <w:r w:rsidR="00C8468A">
                                            <w:rPr>
                                              <w:sz w:val="20"/>
                                            </w:rPr>
                                            <w:t xml:space="preserve"> up down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8468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Mount pieces ready for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mach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up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C8468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Cut pieces of wood to hold metal pieces in place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C8468A">
                                            <w:rPr>
                                              <w:sz w:val="20"/>
                                            </w:rPr>
                                            <w:t xml:space="preserve">DAY OF </w:t>
                                          </w:r>
                                          <w:r w:rsidR="00C8468A">
                                            <w:rPr>
                                              <w:sz w:val="20"/>
                                            </w:rPr>
                                            <w:t>CARING!!</w:t>
                                          </w:r>
                                          <w:bookmarkStart w:id="0" w:name="_GoBack"/>
                                          <w:bookmarkEnd w:id="0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0841C8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Mark where holes need to be drilled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0841C8">
                                      <w:rPr>
                                        <w:sz w:val="20"/>
                                      </w:rPr>
                                      <w:t xml:space="preserve">Mount </w:t>
                                    </w:r>
                                    <w:proofErr w:type="gramStart"/>
                                    <w:r w:rsidR="000841C8">
                                      <w:rPr>
                                        <w:sz w:val="20"/>
                                      </w:rPr>
                                      <w:t>pedals  on</w:t>
                                    </w:r>
                                    <w:proofErr w:type="gramEnd"/>
                                    <w:r w:rsidR="000841C8">
                                      <w:rPr>
                                        <w:sz w:val="20"/>
                                      </w:rPr>
                                      <w:t xml:space="preserve"> formula car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0841C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Drill holes and bolt pedals down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0841C8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Measured and made marks to where pedals need to be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634C8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Complete and finish activity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34C8F">
                                      <w:rPr>
                                        <w:sz w:val="20"/>
                                      </w:rPr>
                                      <w:t>Finish 3.3 activity and redesign dash on formula car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34C8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Look at things we need to incorporate in dash and make sketches of new ways to improve it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34C8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Get caliper and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automoblox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car for activity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586193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Connect cable to choke lever</w:t>
                                </w: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885CCF">
                                      <w:rPr>
                                        <w:sz w:val="20"/>
                                      </w:rPr>
                                      <w:t>Thread pedal bars and temporarily mount choke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58619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Temporarily mount choke lever and cable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885CC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Get threading tool and thread bars to finish the pedals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C8468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Drill holes into wood and board for mounting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C8468A">
                                      <w:rPr>
                                        <w:sz w:val="20"/>
                                      </w:rPr>
                                      <w:t xml:space="preserve">Mount rear end </w:t>
                                    </w:r>
                                    <w:proofErr w:type="spellStart"/>
                                    <w:r w:rsidR="00C8468A">
                                      <w:rPr>
                                        <w:sz w:val="20"/>
                                      </w:rPr>
                                      <w:t>mach</w:t>
                                    </w:r>
                                    <w:proofErr w:type="spellEnd"/>
                                    <w:r w:rsidR="00C8468A">
                                      <w:rPr>
                                        <w:sz w:val="20"/>
                                      </w:rPr>
                                      <w:t xml:space="preserve"> up down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C8468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Mount pieces ready for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mach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up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C8468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pieces of wood to hold metal pieces in place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C8468A">
                                      <w:rPr>
                                        <w:sz w:val="20"/>
                                      </w:rPr>
                                      <w:t xml:space="preserve">DAY OF </w:t>
                                    </w:r>
                                    <w:r w:rsidR="00C8468A">
                                      <w:rPr>
                                        <w:sz w:val="20"/>
                                      </w:rPr>
                                      <w:t>CARING!!</w:t>
                                    </w:r>
                                    <w:bookmarkStart w:id="1" w:name="_GoBack"/>
                                    <w:bookmarkEnd w:id="1"/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0841C8"/>
    <w:rsid w:val="001936F3"/>
    <w:rsid w:val="001B3E81"/>
    <w:rsid w:val="00240EE8"/>
    <w:rsid w:val="00260DF3"/>
    <w:rsid w:val="002F2CF4"/>
    <w:rsid w:val="004135F1"/>
    <w:rsid w:val="00446361"/>
    <w:rsid w:val="00586193"/>
    <w:rsid w:val="005C75B0"/>
    <w:rsid w:val="005F79BA"/>
    <w:rsid w:val="00634C8F"/>
    <w:rsid w:val="0076674B"/>
    <w:rsid w:val="00854BDF"/>
    <w:rsid w:val="00885CC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8468A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11E4D-4990-4BEA-872A-0293256BF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week 6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2</cp:revision>
  <dcterms:created xsi:type="dcterms:W3CDTF">2013-09-12T18:54:00Z</dcterms:created>
  <dcterms:modified xsi:type="dcterms:W3CDTF">2013-09-12T18:54:00Z</dcterms:modified>
</cp:coreProperties>
</file>