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3A159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Make different shapes with correct amount of blocks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3A1591">
                                            <w:rPr>
                                              <w:sz w:val="20"/>
                                            </w:rPr>
                                            <w:t>Get at least 75% through 4.1 block parts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3A159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Record/graph each block assembly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3A159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Get blocks from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mr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neal</w:t>
                                            </w:r>
                                            <w:proofErr w:type="spellEnd"/>
                                            <w:proofErr w:type="gramEnd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800A5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Graph each pie</w:t>
                                      </w:r>
                                      <w:r w:rsidRPr="00800A55">
                                        <w:rPr>
                                          <w:sz w:val="20"/>
                                        </w:rPr>
                                        <w:t>c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e and finish assignment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800A55">
                                            <w:rPr>
                                              <w:sz w:val="20"/>
                                            </w:rPr>
                                            <w:t xml:space="preserve">Finish block parts assignment and start </w:t>
                                          </w:r>
                                          <w:proofErr w:type="spellStart"/>
                                          <w:r w:rsidR="00800A55">
                                            <w:rPr>
                                              <w:sz w:val="20"/>
                                            </w:rPr>
                                            <w:t>maching</w:t>
                                          </w:r>
                                          <w:proofErr w:type="spellEnd"/>
                                          <w:r w:rsidR="00800A55">
                                            <w:rPr>
                                              <w:sz w:val="20"/>
                                            </w:rPr>
                                            <w:t xml:space="preserve"> up puzzle block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00A55" w:rsidP="00800A55">
                                            <w:pPr>
                                              <w:ind w:left="720" w:hanging="720"/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Tape ea</w:t>
                                            </w:r>
                                            <w:r w:rsidRPr="00800A55">
                                              <w:rPr>
                                                <w:sz w:val="20"/>
                                              </w:rPr>
                                              <w:t>c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h pie</w:t>
                                            </w:r>
                                            <w:r w:rsidRPr="00800A55">
                                              <w:rPr>
                                                <w:sz w:val="20"/>
                                              </w:rPr>
                                              <w:t>c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e to form bigger pie</w:t>
                                            </w:r>
                                            <w:r w:rsidRPr="00800A55">
                                              <w:rPr>
                                                <w:sz w:val="20"/>
                                              </w:rPr>
                                              <w:t>c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es for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</w:t>
                                            </w:r>
                                            <w:r w:rsidRPr="00800A55">
                                              <w:rPr>
                                                <w:sz w:val="20"/>
                                              </w:rPr>
                                              <w:t>c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h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up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00A55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Make different shapes with </w:t>
                                            </w:r>
                                            <w:proofErr w:type="spellStart"/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bloks</w:t>
                                            </w:r>
                                            <w:proofErr w:type="spellEnd"/>
                                            <w:proofErr w:type="gram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for assignment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800A5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Finish gluing pie</w:t>
                                      </w:r>
                                      <w:r w:rsidRPr="00800A55">
                                        <w:rPr>
                                          <w:sz w:val="20"/>
                                        </w:rPr>
                                        <w:t>c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 xml:space="preserve">es and put it together to make sure they go together smoothly and not </w:t>
                                      </w:r>
                                      <w:r w:rsidRPr="00800A55">
                                        <w:rPr>
                                          <w:sz w:val="20"/>
                                        </w:rPr>
                                        <w:t>c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rooked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800A55">
                                            <w:rPr>
                                              <w:sz w:val="20"/>
                                            </w:rPr>
                                            <w:t>Finish gluing pie</w:t>
                                          </w:r>
                                          <w:r w:rsidR="00800A55" w:rsidRPr="00800A55">
                                            <w:rPr>
                                              <w:sz w:val="20"/>
                                            </w:rPr>
                                            <w:t>c</w:t>
                                          </w:r>
                                          <w:r w:rsidR="00800A55">
                                            <w:rPr>
                                              <w:sz w:val="20"/>
                                            </w:rPr>
                                            <w:t>es together and make sure all pie</w:t>
                                          </w:r>
                                          <w:r w:rsidR="00800A55" w:rsidRPr="00800A55">
                                            <w:rPr>
                                              <w:sz w:val="20"/>
                                            </w:rPr>
                                            <w:t>c</w:t>
                                          </w:r>
                                          <w:r w:rsidR="00800A55">
                                            <w:rPr>
                                              <w:sz w:val="20"/>
                                            </w:rPr>
                                            <w:t>es fit together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00A55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Make </w:t>
                                            </w:r>
                                            <w:r w:rsidRPr="00800A55">
                                              <w:rPr>
                                                <w:sz w:val="20"/>
                                              </w:rPr>
                                              <w:t>c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heat sheet for me to know how everything goes together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00A55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Make diagrams of ea</w:t>
                                            </w:r>
                                            <w:r w:rsidRPr="00800A55">
                                              <w:rPr>
                                                <w:sz w:val="20"/>
                                              </w:rPr>
                                              <w:t>c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h pie</w:t>
                                            </w:r>
                                            <w:r w:rsidRPr="00800A55">
                                              <w:rPr>
                                                <w:sz w:val="20"/>
                                              </w:rPr>
                                              <w:t>c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e and the way it goes together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EA46F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Put screws in for support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2B524C">
                                            <w:rPr>
                                              <w:sz w:val="20"/>
                                            </w:rPr>
                                            <w:t>Helped sand down and form rear end fender on shell car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EA46F8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Finish fender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2B524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Trace and cut pieces for </w:t>
                                            </w:r>
                                            <w:r w:rsidR="00EA46F8">
                                              <w:rPr>
                                                <w:sz w:val="20"/>
                                              </w:rPr>
                                              <w:t>filler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EA46F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Finish cube puzzle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EA46F8">
                                            <w:rPr>
                                              <w:sz w:val="20"/>
                                            </w:rPr>
                                            <w:t>Finish block pieces for assignment and cut board out for other rear fender on shell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EA46F8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Make blocks for support for fender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EA46F8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Glue rest of pieces for cube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EA46F8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Screw fender 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on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3A159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Make different shapes with correct amount of blocks 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3A1591">
                                      <w:rPr>
                                        <w:sz w:val="20"/>
                                      </w:rPr>
                                      <w:t>Get at least 75% through 4.1 block parts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3A159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Record/graph each block assembly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3A159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Get blocks from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mr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neal</w:t>
                                      </w:r>
                                      <w:proofErr w:type="spellEnd"/>
                                      <w:proofErr w:type="gramEnd"/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800A5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Graph each pie</w:t>
                                </w:r>
                                <w:r w:rsidRPr="00800A55">
                                  <w:rPr>
                                    <w:sz w:val="20"/>
                                  </w:rPr>
                                  <w:t>c</w:t>
                                </w:r>
                                <w:r>
                                  <w:rPr>
                                    <w:sz w:val="20"/>
                                  </w:rPr>
                                  <w:t>e and finish assignment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800A55">
                                      <w:rPr>
                                        <w:sz w:val="20"/>
                                      </w:rPr>
                                      <w:t xml:space="preserve">Finish block parts assignment and start </w:t>
                                    </w:r>
                                    <w:proofErr w:type="spellStart"/>
                                    <w:r w:rsidR="00800A55">
                                      <w:rPr>
                                        <w:sz w:val="20"/>
                                      </w:rPr>
                                      <w:t>maching</w:t>
                                    </w:r>
                                    <w:proofErr w:type="spellEnd"/>
                                    <w:r w:rsidR="00800A55">
                                      <w:rPr>
                                        <w:sz w:val="20"/>
                                      </w:rPr>
                                      <w:t xml:space="preserve"> up puzzle block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800A55" w:rsidP="00800A55">
                                      <w:pPr>
                                        <w:ind w:left="720" w:hanging="720"/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Tape ea</w:t>
                                      </w:r>
                                      <w:r w:rsidRPr="00800A55">
                                        <w:rPr>
                                          <w:sz w:val="20"/>
                                        </w:rPr>
                                        <w:t>c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h pie</w:t>
                                      </w:r>
                                      <w:r w:rsidRPr="00800A55">
                                        <w:rPr>
                                          <w:sz w:val="20"/>
                                        </w:rPr>
                                        <w:t>c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e to form bigger pie</w:t>
                                      </w:r>
                                      <w:r w:rsidRPr="00800A55">
                                        <w:rPr>
                                          <w:sz w:val="20"/>
                                        </w:rPr>
                                        <w:t>c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 xml:space="preserve">es for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ma</w:t>
                                      </w:r>
                                      <w:r w:rsidRPr="00800A55">
                                        <w:rPr>
                                          <w:sz w:val="20"/>
                                        </w:rPr>
                                        <w:t>c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h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up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800A5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Make different shapes with </w:t>
                                      </w:r>
                                      <w:proofErr w:type="spellStart"/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bloks</w:t>
                                      </w:r>
                                      <w:proofErr w:type="spellEnd"/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for assignment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800A5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gluing pie</w:t>
                                </w:r>
                                <w:r w:rsidRPr="00800A55">
                                  <w:rPr>
                                    <w:sz w:val="20"/>
                                  </w:rPr>
                                  <w:t>c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es and put it together to make sure they go together smoothly and not </w:t>
                                </w:r>
                                <w:r w:rsidRPr="00800A55">
                                  <w:rPr>
                                    <w:sz w:val="20"/>
                                  </w:rPr>
                                  <w:t>c</w:t>
                                </w:r>
                                <w:r>
                                  <w:rPr>
                                    <w:sz w:val="20"/>
                                  </w:rPr>
                                  <w:t>rooked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800A55">
                                      <w:rPr>
                                        <w:sz w:val="20"/>
                                      </w:rPr>
                                      <w:t>Finish gluing pie</w:t>
                                    </w:r>
                                    <w:r w:rsidR="00800A55" w:rsidRPr="00800A55">
                                      <w:rPr>
                                        <w:sz w:val="20"/>
                                      </w:rPr>
                                      <w:t>c</w:t>
                                    </w:r>
                                    <w:r w:rsidR="00800A55">
                                      <w:rPr>
                                        <w:sz w:val="20"/>
                                      </w:rPr>
                                      <w:t>es together and make sure all pie</w:t>
                                    </w:r>
                                    <w:r w:rsidR="00800A55" w:rsidRPr="00800A55">
                                      <w:rPr>
                                        <w:sz w:val="20"/>
                                      </w:rPr>
                                      <w:t>c</w:t>
                                    </w:r>
                                    <w:r w:rsidR="00800A55">
                                      <w:rPr>
                                        <w:sz w:val="20"/>
                                      </w:rPr>
                                      <w:t>es fit together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800A5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Make </w:t>
                                      </w:r>
                                      <w:r w:rsidRPr="00800A55">
                                        <w:rPr>
                                          <w:sz w:val="20"/>
                                        </w:rPr>
                                        <w:t>c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heat sheet for me to know how everything goes together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800A5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Make diagrams of ea</w:t>
                                      </w:r>
                                      <w:r w:rsidRPr="00800A55">
                                        <w:rPr>
                                          <w:sz w:val="20"/>
                                        </w:rPr>
                                        <w:t>c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h pie</w:t>
                                      </w:r>
                                      <w:r w:rsidRPr="00800A55">
                                        <w:rPr>
                                          <w:sz w:val="20"/>
                                        </w:rPr>
                                        <w:t>c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e and the way it goes together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EA46F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Put screws in for support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2B524C">
                                      <w:rPr>
                                        <w:sz w:val="20"/>
                                      </w:rPr>
                                      <w:t>Helped sand down and form rear end fender on shell car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EA46F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Finish fender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2B524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Trace and cut pieces for </w:t>
                                      </w:r>
                                      <w:r w:rsidR="00EA46F8">
                                        <w:rPr>
                                          <w:sz w:val="20"/>
                                        </w:rPr>
                                        <w:t>filler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EA46F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cube puzzle</w:t>
                                </w: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EA46F8">
                                      <w:rPr>
                                        <w:sz w:val="20"/>
                                      </w:rPr>
                                      <w:t>Finish block pieces for assignment and cut board out for other rear fender on shell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EA46F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Make blocks for support for fender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EA46F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Glue rest of pieces for cube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EA46F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Screw fender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on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936F3"/>
    <w:rsid w:val="001B3E81"/>
    <w:rsid w:val="00240EE8"/>
    <w:rsid w:val="00260DF3"/>
    <w:rsid w:val="002B524C"/>
    <w:rsid w:val="002F2CF4"/>
    <w:rsid w:val="003A1591"/>
    <w:rsid w:val="004135F1"/>
    <w:rsid w:val="00446361"/>
    <w:rsid w:val="005C75B0"/>
    <w:rsid w:val="005F79BA"/>
    <w:rsid w:val="0076674B"/>
    <w:rsid w:val="00800A55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46F8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A029C-5296-4D6F-960A-4955AB392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week 8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2</cp:revision>
  <dcterms:created xsi:type="dcterms:W3CDTF">2013-09-27T18:43:00Z</dcterms:created>
  <dcterms:modified xsi:type="dcterms:W3CDTF">2013-09-27T18:43:00Z</dcterms:modified>
</cp:coreProperties>
</file>