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>ABSENT!!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Color blocks the color I chose for each one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>Color blocks for cube puzzle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467E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Let blocks dry and go over them again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467E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Decide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onwhat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colors for which pieces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Start to make a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 of packaging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 xml:space="preserve">Work on cube packaging and make sure pieces ready to be tacked for </w:t>
                                          </w:r>
                                          <w:proofErr w:type="spellStart"/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>rearend</w:t>
                                          </w:r>
                                          <w:proofErr w:type="spellEnd"/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 xml:space="preserve"> are in the correct place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467E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Move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pices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to correct places and measure to make sure they are in correct places to be tacked in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467E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Make sketches and designs for cube packaging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Cut piece down to correct length and bend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 xml:space="preserve">Get </w:t>
                                          </w:r>
                                          <w:proofErr w:type="spellStart"/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>cvt</w:t>
                                          </w:r>
                                          <w:proofErr w:type="spellEnd"/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 xml:space="preserve"> in correct place and help </w:t>
                                          </w:r>
                                          <w:proofErr w:type="spellStart"/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>baja</w:t>
                                          </w:r>
                                          <w:proofErr w:type="spellEnd"/>
                                          <w:r w:rsidR="006467E3">
                                            <w:rPr>
                                              <w:sz w:val="20"/>
                                            </w:rPr>
                                            <w:t xml:space="preserve"> bend pieces for front end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467E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Get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cvt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in place at correct measurement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467E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Measure to see how long we need piece for front end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467E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Make piece to keep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cvt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from moving and make sure it is correct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8B2AE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Cut out cardboard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 and trace onto piece of metal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8B2AEC">
                                            <w:rPr>
                                              <w:sz w:val="20"/>
                                            </w:rPr>
                                            <w:t xml:space="preserve">Design and </w:t>
                                          </w:r>
                                          <w:proofErr w:type="spellStart"/>
                                          <w:r w:rsidR="008B2AEC">
                                            <w:rPr>
                                              <w:sz w:val="20"/>
                                            </w:rPr>
                                            <w:t>mach</w:t>
                                          </w:r>
                                          <w:proofErr w:type="spellEnd"/>
                                          <w:r w:rsidR="008B2AEC">
                                            <w:rPr>
                                              <w:sz w:val="20"/>
                                            </w:rPr>
                                            <w:t xml:space="preserve"> up dash for formula car and help </w:t>
                                          </w:r>
                                          <w:proofErr w:type="spellStart"/>
                                          <w:r w:rsidR="008B2AEC">
                                            <w:rPr>
                                              <w:sz w:val="20"/>
                                            </w:rPr>
                                            <w:t>baja</w:t>
                                          </w:r>
                                          <w:proofErr w:type="spellEnd"/>
                                          <w:r w:rsidR="008B2AEC">
                                            <w:rPr>
                                              <w:sz w:val="20"/>
                                            </w:rPr>
                                            <w:t xml:space="preserve"> mount front end on </w:t>
                                          </w:r>
                                          <w:proofErr w:type="spellStart"/>
                                          <w:r w:rsidR="008B2AEC">
                                            <w:rPr>
                                              <w:sz w:val="20"/>
                                            </w:rPr>
                                            <w:t>tomake</w:t>
                                          </w:r>
                                          <w:proofErr w:type="spellEnd"/>
                                          <w:r w:rsidR="008B2AEC">
                                            <w:rPr>
                                              <w:sz w:val="20"/>
                                            </w:rPr>
                                            <w:t xml:space="preserve"> ready to be tacked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B2AE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Cut pieces of metal for front end of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baja</w:t>
                                            </w:r>
                                            <w:proofErr w:type="spellEnd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B2AE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Take ideas from other people and narrow down what we need it to look and be like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B2AE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Mount pieces using blocks of wood and screws and make sure it will be ready to be tacked into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place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6467E3">
                                      <w:rPr>
                                        <w:sz w:val="20"/>
                                      </w:rPr>
                                      <w:t>ABSENT!!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6467E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Color blocks the color I chose for each one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6467E3">
                                      <w:rPr>
                                        <w:sz w:val="20"/>
                                      </w:rPr>
                                      <w:t>Color blocks for cube puzzle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Let blocks dry and go over them again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Decide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onwhat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colors for which pieces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6467E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Start to make a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mach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up of packaging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6467E3">
                                      <w:rPr>
                                        <w:sz w:val="20"/>
                                      </w:rPr>
                                      <w:t xml:space="preserve">Work on cube packaging and make sure pieces ready to be tacked for </w:t>
                                    </w:r>
                                    <w:proofErr w:type="spellStart"/>
                                    <w:r w:rsidR="006467E3">
                                      <w:rPr>
                                        <w:sz w:val="20"/>
                                      </w:rPr>
                                      <w:t>rearend</w:t>
                                    </w:r>
                                    <w:proofErr w:type="spellEnd"/>
                                    <w:r w:rsidR="006467E3">
                                      <w:rPr>
                                        <w:sz w:val="20"/>
                                      </w:rPr>
                                      <w:t xml:space="preserve"> are in the correct place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Move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pices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to correct places and measure to make sure they are in correct places to be tacked in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sketches and designs for cube packaging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6467E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Cut piece down to correct length and bend 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6467E3">
                                      <w:rPr>
                                        <w:sz w:val="20"/>
                                      </w:rPr>
                                      <w:t xml:space="preserve">Get </w:t>
                                    </w:r>
                                    <w:proofErr w:type="spellStart"/>
                                    <w:r w:rsidR="006467E3">
                                      <w:rPr>
                                        <w:sz w:val="20"/>
                                      </w:rPr>
                                      <w:t>cvt</w:t>
                                    </w:r>
                                    <w:proofErr w:type="spellEnd"/>
                                    <w:r w:rsidR="006467E3">
                                      <w:rPr>
                                        <w:sz w:val="20"/>
                                      </w:rPr>
                                      <w:t xml:space="preserve"> in correct place and help </w:t>
                                    </w:r>
                                    <w:proofErr w:type="spellStart"/>
                                    <w:r w:rsidR="006467E3">
                                      <w:rPr>
                                        <w:sz w:val="20"/>
                                      </w:rPr>
                                      <w:t>baja</w:t>
                                    </w:r>
                                    <w:proofErr w:type="spellEnd"/>
                                    <w:r w:rsidR="006467E3">
                                      <w:rPr>
                                        <w:sz w:val="20"/>
                                      </w:rPr>
                                      <w:t xml:space="preserve"> bend pieces for front end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Get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cvt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in place at correct measurement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Measure to see how long we need piece for front end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6467E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piece to keep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cvt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from moving and make sure it is correct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8B2AE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Cut out cardboard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mach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up and trace onto piece of metal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8B2AEC">
                                      <w:rPr>
                                        <w:sz w:val="20"/>
                                      </w:rPr>
                                      <w:t xml:space="preserve">Design and </w:t>
                                    </w:r>
                                    <w:proofErr w:type="spellStart"/>
                                    <w:r w:rsidR="008B2AEC">
                                      <w:rPr>
                                        <w:sz w:val="20"/>
                                      </w:rPr>
                                      <w:t>mach</w:t>
                                    </w:r>
                                    <w:proofErr w:type="spellEnd"/>
                                    <w:r w:rsidR="008B2AEC">
                                      <w:rPr>
                                        <w:sz w:val="20"/>
                                      </w:rPr>
                                      <w:t xml:space="preserve"> up dash for formula car and help </w:t>
                                    </w:r>
                                    <w:proofErr w:type="spellStart"/>
                                    <w:r w:rsidR="008B2AEC">
                                      <w:rPr>
                                        <w:sz w:val="20"/>
                                      </w:rPr>
                                      <w:t>baja</w:t>
                                    </w:r>
                                    <w:proofErr w:type="spellEnd"/>
                                    <w:r w:rsidR="008B2AEC">
                                      <w:rPr>
                                        <w:sz w:val="20"/>
                                      </w:rPr>
                                      <w:t xml:space="preserve"> mount front end on </w:t>
                                    </w:r>
                                    <w:proofErr w:type="spellStart"/>
                                    <w:r w:rsidR="008B2AEC">
                                      <w:rPr>
                                        <w:sz w:val="20"/>
                                      </w:rPr>
                                      <w:t>tomake</w:t>
                                    </w:r>
                                    <w:proofErr w:type="spellEnd"/>
                                    <w:r w:rsidR="008B2AEC">
                                      <w:rPr>
                                        <w:sz w:val="20"/>
                                      </w:rPr>
                                      <w:t xml:space="preserve"> ready to be tacked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B2AE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Cut pieces of metal for front end of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baja</w:t>
                                      </w:r>
                                      <w:proofErr w:type="spellEnd"/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8B2AE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Take ideas from other people and narrow down what we need it to look and be like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8B2AE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Mount pieces using blocks of wood and screws and make sure it will be ready to be tacked into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place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6467E3"/>
    <w:rsid w:val="0076674B"/>
    <w:rsid w:val="00854BDF"/>
    <w:rsid w:val="008B2AEC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91E9B-4B00-432D-8A72-3A812ABB3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week 9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2013-10-04T18:56:00Z</dcterms:created>
  <dcterms:modified xsi:type="dcterms:W3CDTF">2013-10-04T18:56:00Z</dcterms:modified>
</cp:coreProperties>
</file>